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"/>
        <w:gridCol w:w="1547"/>
        <w:gridCol w:w="432"/>
        <w:gridCol w:w="458"/>
        <w:gridCol w:w="784"/>
        <w:gridCol w:w="200"/>
        <w:gridCol w:w="1154"/>
        <w:gridCol w:w="486"/>
        <w:gridCol w:w="262"/>
        <w:gridCol w:w="625"/>
        <w:gridCol w:w="1148"/>
        <w:gridCol w:w="894"/>
      </w:tblGrid>
      <w:tr w:rsidR="002A1244" w:rsidRPr="00CF20E0" w14:paraId="14C0EE67" w14:textId="77777777" w:rsidTr="008F3996">
        <w:trPr>
          <w:trHeight w:val="395"/>
        </w:trPr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00F010CB" w14:textId="77777777" w:rsidR="002A1244" w:rsidRPr="00CF20E0" w:rsidRDefault="00D77CB4" w:rsidP="00D77CB4">
            <w:pPr>
              <w:pStyle w:val="Heading1"/>
              <w:outlineLvl w:val="0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Who is Requesting Information</w:t>
            </w:r>
          </w:p>
        </w:tc>
      </w:tr>
      <w:tr w:rsidR="008F6B97" w:rsidRPr="000A5939" w14:paraId="2E433998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488690CD" w14:textId="77777777" w:rsidR="002A124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Name:</w:t>
            </w:r>
          </w:p>
        </w:tc>
        <w:tc>
          <w:tcPr>
            <w:tcW w:w="4273" w:type="pct"/>
            <w:gridSpan w:val="11"/>
            <w:vAlign w:val="bottom"/>
          </w:tcPr>
          <w:p w14:paraId="6D6DF454" w14:textId="77777777" w:rsidR="002A1244" w:rsidRPr="000A5939" w:rsidRDefault="002A124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8F6B97" w:rsidRPr="000A5939" w14:paraId="178C6E28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64055874" w14:textId="77777777" w:rsidR="002A124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Address:</w:t>
            </w:r>
          </w:p>
        </w:tc>
        <w:tc>
          <w:tcPr>
            <w:tcW w:w="4273" w:type="pct"/>
            <w:gridSpan w:val="11"/>
            <w:vAlign w:val="bottom"/>
          </w:tcPr>
          <w:p w14:paraId="3C1F4AFC" w14:textId="77777777" w:rsidR="002A1244" w:rsidRPr="000A5939" w:rsidRDefault="002A124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8F3996" w:rsidRPr="000A5939" w14:paraId="061F2743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016AA863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Phone:</w:t>
            </w:r>
          </w:p>
        </w:tc>
        <w:tc>
          <w:tcPr>
            <w:tcW w:w="1303" w:type="pct"/>
            <w:gridSpan w:val="3"/>
            <w:vAlign w:val="bottom"/>
          </w:tcPr>
          <w:p w14:paraId="73CA85C0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3B7A01E6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Email:</w:t>
            </w:r>
          </w:p>
        </w:tc>
        <w:tc>
          <w:tcPr>
            <w:tcW w:w="2443" w:type="pct"/>
            <w:gridSpan w:val="6"/>
            <w:vAlign w:val="bottom"/>
          </w:tcPr>
          <w:p w14:paraId="52A7B031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FF4415" w:rsidRPr="000A5939" w14:paraId="1C5023D1" w14:textId="77777777" w:rsidTr="0079332F">
        <w:trPr>
          <w:trHeight w:val="360"/>
        </w:trPr>
        <w:tc>
          <w:tcPr>
            <w:tcW w:w="1555" w:type="pct"/>
            <w:gridSpan w:val="2"/>
            <w:vAlign w:val="bottom"/>
          </w:tcPr>
          <w:p w14:paraId="7431F88C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Member of the Museum?</w:t>
            </w:r>
          </w:p>
        </w:tc>
        <w:tc>
          <w:tcPr>
            <w:tcW w:w="476" w:type="pct"/>
            <w:gridSpan w:val="2"/>
            <w:vAlign w:val="bottom"/>
          </w:tcPr>
          <w:p w14:paraId="3C191071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 xml:space="preserve">   Y    N</w:t>
            </w:r>
          </w:p>
        </w:tc>
        <w:tc>
          <w:tcPr>
            <w:tcW w:w="2491" w:type="pct"/>
            <w:gridSpan w:val="7"/>
            <w:vAlign w:val="bottom"/>
          </w:tcPr>
          <w:p w14:paraId="28988303" w14:textId="77777777" w:rsidR="00D77CB4" w:rsidRPr="000A5939" w:rsidRDefault="00A27CB6" w:rsidP="000A5939">
            <w:pPr>
              <w:pStyle w:val="NoSpacing"/>
              <w:jc w:val="center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If no</w:t>
            </w:r>
            <w:r w:rsidR="00D77CB4" w:rsidRPr="000A5939">
              <w:rPr>
                <w:rFonts w:cstheme="minorHAnsi"/>
                <w:sz w:val="22"/>
                <w:szCs w:val="22"/>
              </w:rPr>
              <w:t>, are you interested in becoming one?</w:t>
            </w:r>
          </w:p>
        </w:tc>
        <w:tc>
          <w:tcPr>
            <w:tcW w:w="478" w:type="pct"/>
            <w:vAlign w:val="bottom"/>
          </w:tcPr>
          <w:p w14:paraId="7DE6DA42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 xml:space="preserve"> Y    N</w:t>
            </w:r>
          </w:p>
        </w:tc>
      </w:tr>
      <w:tr w:rsidR="0079332F" w:rsidRPr="000A5939" w14:paraId="2B83094B" w14:textId="77777777" w:rsidTr="0079332F">
        <w:trPr>
          <w:trHeight w:val="647"/>
        </w:trPr>
        <w:tc>
          <w:tcPr>
            <w:tcW w:w="5000" w:type="pct"/>
            <w:gridSpan w:val="12"/>
            <w:vAlign w:val="center"/>
          </w:tcPr>
          <w:p w14:paraId="474F1BE7" w14:textId="1C23C6DD" w:rsidR="00603384" w:rsidRPr="00603384" w:rsidRDefault="00603384" w:rsidP="00603384">
            <w:pPr>
              <w:pStyle w:val="NoSpacing"/>
              <w:rPr>
                <w:rFonts w:cstheme="minorHAnsi"/>
                <w:b/>
                <w:bCs/>
                <w:sz w:val="22"/>
                <w:szCs w:val="22"/>
              </w:rPr>
            </w:pPr>
            <w:r w:rsidRPr="00603384">
              <w:rPr>
                <w:rFonts w:cstheme="minorHAnsi"/>
                <w:b/>
                <w:bCs/>
                <w:sz w:val="22"/>
                <w:szCs w:val="22"/>
              </w:rPr>
              <w:t>Collaborative services are when you do most of the work with the support and/or occasional assistance from staff or volunteers. This is great for those that want to learn to do Danish genealogy in a hands-on manner.</w:t>
            </w:r>
          </w:p>
          <w:p w14:paraId="316DE412" w14:textId="158BD563" w:rsidR="00603384" w:rsidRPr="00603384" w:rsidRDefault="00603384" w:rsidP="00603384">
            <w:pPr>
              <w:pStyle w:val="NoSpacing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603384">
              <w:rPr>
                <w:rFonts w:cstheme="minorHAnsi"/>
                <w:sz w:val="22"/>
                <w:szCs w:val="22"/>
              </w:rPr>
              <w:t>Museum of Danish America members</w:t>
            </w:r>
            <w:r>
              <w:rPr>
                <w:rFonts w:cstheme="minorHAnsi"/>
                <w:sz w:val="22"/>
                <w:szCs w:val="22"/>
              </w:rPr>
              <w:t>:</w:t>
            </w:r>
            <w:r w:rsidRPr="00603384">
              <w:rPr>
                <w:rFonts w:cstheme="minorHAnsi"/>
                <w:sz w:val="22"/>
                <w:szCs w:val="22"/>
              </w:rPr>
              <w:t xml:space="preserve"> </w:t>
            </w:r>
            <w:r w:rsidRPr="00603384">
              <w:rPr>
                <w:rFonts w:cstheme="minorHAnsi"/>
                <w:b/>
                <w:bCs/>
                <w:sz w:val="22"/>
                <w:szCs w:val="22"/>
              </w:rPr>
              <w:t>$20.00 per hour</w:t>
            </w:r>
          </w:p>
          <w:p w14:paraId="097A14F7" w14:textId="3085E80B" w:rsidR="0079332F" w:rsidRPr="000A5939" w:rsidRDefault="00603384" w:rsidP="00603384">
            <w:pPr>
              <w:pStyle w:val="NoSpacing"/>
              <w:jc w:val="center"/>
              <w:rPr>
                <w:rFonts w:cstheme="minorHAnsi"/>
                <w:sz w:val="22"/>
                <w:szCs w:val="22"/>
              </w:rPr>
            </w:pPr>
            <w:r w:rsidRPr="00603384">
              <w:rPr>
                <w:rFonts w:cstheme="minorHAnsi"/>
                <w:sz w:val="22"/>
                <w:szCs w:val="22"/>
              </w:rPr>
              <w:t>Non-members</w:t>
            </w:r>
            <w:r>
              <w:rPr>
                <w:rFonts w:cstheme="minorHAnsi"/>
                <w:sz w:val="22"/>
                <w:szCs w:val="22"/>
              </w:rPr>
              <w:t>:</w:t>
            </w:r>
            <w:r w:rsidRPr="00603384">
              <w:rPr>
                <w:rFonts w:cstheme="minorHAnsi"/>
                <w:sz w:val="22"/>
                <w:szCs w:val="22"/>
              </w:rPr>
              <w:t xml:space="preserve"> </w:t>
            </w:r>
            <w:r w:rsidRPr="00603384">
              <w:rPr>
                <w:rFonts w:cstheme="minorHAnsi"/>
                <w:b/>
                <w:bCs/>
                <w:sz w:val="22"/>
                <w:szCs w:val="22"/>
              </w:rPr>
              <w:t>$30.00 per hour</w:t>
            </w:r>
          </w:p>
        </w:tc>
      </w:tr>
      <w:tr w:rsidR="002A1244" w:rsidRPr="00CF20E0" w14:paraId="2462ADEF" w14:textId="77777777" w:rsidTr="008F3996">
        <w:trPr>
          <w:trHeight w:val="432"/>
        </w:trPr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5D08599C" w14:textId="77777777" w:rsidR="002A1244" w:rsidRPr="00CF20E0" w:rsidRDefault="00D77CB4" w:rsidP="00D77CB4">
            <w:pPr>
              <w:pStyle w:val="Heading1"/>
              <w:outlineLvl w:val="0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Ancestor Information (1 person or couple per request form)</w:t>
            </w:r>
          </w:p>
        </w:tc>
      </w:tr>
      <w:tr w:rsidR="008F6B97" w:rsidRPr="00CF20E0" w14:paraId="3438938F" w14:textId="77777777" w:rsidTr="008F3996">
        <w:trPr>
          <w:trHeight w:val="360"/>
        </w:trPr>
        <w:tc>
          <w:tcPr>
            <w:tcW w:w="2030" w:type="pct"/>
            <w:gridSpan w:val="4"/>
            <w:vAlign w:val="bottom"/>
          </w:tcPr>
          <w:p w14:paraId="78B771C1" w14:textId="77777777" w:rsidR="00D30533" w:rsidRPr="00CF20E0" w:rsidRDefault="00E912FD" w:rsidP="00CF20E0">
            <w:pPr>
              <w:pStyle w:val="NoSpacing"/>
              <w:rPr>
                <w:sz w:val="22"/>
              </w:rPr>
            </w:pPr>
            <w:sdt>
              <w:sdtPr>
                <w:rPr>
                  <w:sz w:val="22"/>
                </w:rPr>
                <w:id w:val="1304805984"/>
                <w:placeholder>
                  <w:docPart w:val="DE5C62D58BD742E896E18DCA0A2EC5F0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CF20E0">
                  <w:rPr>
                    <w:sz w:val="22"/>
                  </w:rPr>
                  <w:t>Name</w:t>
                </w:r>
              </w:sdtContent>
            </w:sdt>
            <w:r w:rsidR="00D30533" w:rsidRPr="00CF20E0">
              <w:rPr>
                <w:sz w:val="22"/>
              </w:rPr>
              <w:t xml:space="preserve"> (including maiden if female):</w:t>
            </w:r>
          </w:p>
        </w:tc>
        <w:tc>
          <w:tcPr>
            <w:tcW w:w="2970" w:type="pct"/>
            <w:gridSpan w:val="8"/>
            <w:vAlign w:val="bottom"/>
          </w:tcPr>
          <w:p w14:paraId="3093E157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</w:tr>
      <w:tr w:rsidR="00CF20E0" w:rsidRPr="00CF20E0" w14:paraId="14AC8C7A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79819D54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Birth:</w:t>
            </w:r>
          </w:p>
        </w:tc>
        <w:tc>
          <w:tcPr>
            <w:tcW w:w="1303" w:type="pct"/>
            <w:gridSpan w:val="3"/>
            <w:vAlign w:val="bottom"/>
          </w:tcPr>
          <w:p w14:paraId="7C7D8B2F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77518B06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Place:</w:t>
            </w:r>
          </w:p>
        </w:tc>
        <w:tc>
          <w:tcPr>
            <w:tcW w:w="2443" w:type="pct"/>
            <w:gridSpan w:val="6"/>
            <w:vAlign w:val="bottom"/>
          </w:tcPr>
          <w:p w14:paraId="0E4F5640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</w:tr>
      <w:tr w:rsidR="00CF20E0" w:rsidRPr="00CF20E0" w14:paraId="01E43287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3A95D2C7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Death:</w:t>
            </w:r>
          </w:p>
        </w:tc>
        <w:tc>
          <w:tcPr>
            <w:tcW w:w="1303" w:type="pct"/>
            <w:gridSpan w:val="3"/>
            <w:vAlign w:val="bottom"/>
          </w:tcPr>
          <w:p w14:paraId="20C3E773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1692E160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Place:</w:t>
            </w:r>
          </w:p>
        </w:tc>
        <w:tc>
          <w:tcPr>
            <w:tcW w:w="2443" w:type="pct"/>
            <w:gridSpan w:val="6"/>
            <w:vAlign w:val="bottom"/>
          </w:tcPr>
          <w:p w14:paraId="1BDCD500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</w:tr>
      <w:tr w:rsidR="00CF20E0" w:rsidRPr="00CF20E0" w14:paraId="28184BDE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2A730A22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Marriage:</w:t>
            </w:r>
          </w:p>
        </w:tc>
        <w:tc>
          <w:tcPr>
            <w:tcW w:w="1303" w:type="pct"/>
            <w:gridSpan w:val="3"/>
            <w:vAlign w:val="bottom"/>
          </w:tcPr>
          <w:p w14:paraId="1A5890D3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52B8AA4B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Place:</w:t>
            </w:r>
          </w:p>
        </w:tc>
        <w:tc>
          <w:tcPr>
            <w:tcW w:w="2443" w:type="pct"/>
            <w:gridSpan w:val="6"/>
            <w:vAlign w:val="bottom"/>
          </w:tcPr>
          <w:p w14:paraId="1169EF91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</w:tr>
      <w:tr w:rsidR="00CF20E0" w:rsidRPr="00CF20E0" w14:paraId="6C4A49E1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47235459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Immigrated?</w:t>
            </w:r>
          </w:p>
        </w:tc>
        <w:tc>
          <w:tcPr>
            <w:tcW w:w="1303" w:type="pct"/>
            <w:gridSpan w:val="3"/>
            <w:vAlign w:val="bottom"/>
          </w:tcPr>
          <w:p w14:paraId="3167A5DC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7052C65B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From?</w:t>
            </w:r>
          </w:p>
        </w:tc>
        <w:tc>
          <w:tcPr>
            <w:tcW w:w="2443" w:type="pct"/>
            <w:gridSpan w:val="6"/>
            <w:vAlign w:val="bottom"/>
          </w:tcPr>
          <w:p w14:paraId="32907E4E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</w:p>
        </w:tc>
      </w:tr>
      <w:tr w:rsidR="008F6B97" w:rsidRPr="00CF20E0" w14:paraId="1E566344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79012AE1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Residences:</w:t>
            </w:r>
          </w:p>
        </w:tc>
        <w:tc>
          <w:tcPr>
            <w:tcW w:w="4273" w:type="pct"/>
            <w:gridSpan w:val="11"/>
            <w:vAlign w:val="bottom"/>
          </w:tcPr>
          <w:p w14:paraId="3CD6FA8A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</w:p>
        </w:tc>
      </w:tr>
      <w:tr w:rsidR="00D30533" w:rsidRPr="00CF20E0" w14:paraId="4FF050D2" w14:textId="77777777" w:rsidTr="008F3996">
        <w:trPr>
          <w:trHeight w:val="490"/>
        </w:trPr>
        <w:tc>
          <w:tcPr>
            <w:tcW w:w="5000" w:type="pct"/>
            <w:gridSpan w:val="12"/>
            <w:shd w:val="clear" w:color="auto" w:fill="731F1C" w:themeFill="accent5"/>
          </w:tcPr>
          <w:p w14:paraId="732AE717" w14:textId="77777777" w:rsidR="00D30533" w:rsidRPr="00CF20E0" w:rsidRDefault="00D30533" w:rsidP="00D30533">
            <w:pPr>
              <w:pStyle w:val="Heading1"/>
              <w:outlineLvl w:val="0"/>
              <w:rPr>
                <w:rFonts w:eastAsia="Calibri" w:cs="Times New Roman"/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Spouse Information</w:t>
            </w:r>
          </w:p>
        </w:tc>
      </w:tr>
      <w:tr w:rsidR="008F6B97" w:rsidRPr="00CF20E0" w14:paraId="3D6CEED0" w14:textId="77777777" w:rsidTr="008F3996">
        <w:trPr>
          <w:trHeight w:val="360"/>
        </w:trPr>
        <w:tc>
          <w:tcPr>
            <w:tcW w:w="2030" w:type="pct"/>
            <w:gridSpan w:val="4"/>
            <w:shd w:val="clear" w:color="auto" w:fill="auto"/>
            <w:vAlign w:val="bottom"/>
          </w:tcPr>
          <w:p w14:paraId="51595EAE" w14:textId="77777777" w:rsidR="00D30533" w:rsidRPr="00CF20E0" w:rsidRDefault="00E912FD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34097966"/>
                <w:placeholder>
                  <w:docPart w:val="E913612B1D9F43CABE835B383E7447D4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D30533" w:rsidRPr="00CF20E0">
              <w:rPr>
                <w:sz w:val="22"/>
                <w:szCs w:val="22"/>
              </w:rPr>
              <w:t xml:space="preserve"> (including maiden if female):</w:t>
            </w:r>
          </w:p>
        </w:tc>
        <w:tc>
          <w:tcPr>
            <w:tcW w:w="2970" w:type="pct"/>
            <w:gridSpan w:val="8"/>
            <w:shd w:val="clear" w:color="auto" w:fill="auto"/>
            <w:vAlign w:val="center"/>
          </w:tcPr>
          <w:p w14:paraId="6C92239B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</w:tr>
      <w:tr w:rsidR="00CF20E0" w:rsidRPr="00CF20E0" w14:paraId="7EDD2E04" w14:textId="77777777" w:rsidTr="008F3996">
        <w:trPr>
          <w:trHeight w:val="360"/>
        </w:trPr>
        <w:tc>
          <w:tcPr>
            <w:tcW w:w="727" w:type="pct"/>
            <w:shd w:val="clear" w:color="auto" w:fill="auto"/>
            <w:vAlign w:val="center"/>
          </w:tcPr>
          <w:p w14:paraId="171284FF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Birth</w:t>
            </w:r>
            <w:r w:rsidR="00A27CB6" w:rsidRPr="00CF20E0">
              <w:rPr>
                <w:rFonts w:cs="Times New Roman"/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shd w:val="clear" w:color="auto" w:fill="auto"/>
            <w:vAlign w:val="center"/>
          </w:tcPr>
          <w:p w14:paraId="3C84DF89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p w14:paraId="50806DC0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Place:</w:t>
            </w:r>
          </w:p>
        </w:tc>
        <w:tc>
          <w:tcPr>
            <w:tcW w:w="2443" w:type="pct"/>
            <w:gridSpan w:val="6"/>
            <w:shd w:val="clear" w:color="auto" w:fill="auto"/>
            <w:vAlign w:val="center"/>
          </w:tcPr>
          <w:p w14:paraId="69FF3690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</w:tr>
      <w:tr w:rsidR="008F3996" w:rsidRPr="00CF20E0" w14:paraId="29959B3B" w14:textId="77777777" w:rsidTr="008F3996">
        <w:trPr>
          <w:trHeight w:val="360"/>
        </w:trPr>
        <w:tc>
          <w:tcPr>
            <w:tcW w:w="727" w:type="pct"/>
            <w:shd w:val="clear" w:color="auto" w:fill="auto"/>
            <w:vAlign w:val="center"/>
          </w:tcPr>
          <w:p w14:paraId="063B4B63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Death:</w:t>
            </w:r>
          </w:p>
        </w:tc>
        <w:tc>
          <w:tcPr>
            <w:tcW w:w="1303" w:type="pct"/>
            <w:gridSpan w:val="3"/>
            <w:shd w:val="clear" w:color="auto" w:fill="auto"/>
            <w:vAlign w:val="center"/>
          </w:tcPr>
          <w:p w14:paraId="2BC7D93A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p w14:paraId="2CE54BC1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Place:</w:t>
            </w:r>
          </w:p>
        </w:tc>
        <w:tc>
          <w:tcPr>
            <w:tcW w:w="2443" w:type="pct"/>
            <w:gridSpan w:val="6"/>
            <w:shd w:val="clear" w:color="auto" w:fill="auto"/>
            <w:vAlign w:val="center"/>
          </w:tcPr>
          <w:p w14:paraId="7398021A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</w:tr>
      <w:tr w:rsidR="00CF20E0" w:rsidRPr="00CF20E0" w14:paraId="13EE11FD" w14:textId="77777777" w:rsidTr="008F3996">
        <w:trPr>
          <w:trHeight w:val="360"/>
        </w:trPr>
        <w:tc>
          <w:tcPr>
            <w:tcW w:w="727" w:type="pct"/>
            <w:shd w:val="clear" w:color="auto" w:fill="auto"/>
            <w:vAlign w:val="center"/>
          </w:tcPr>
          <w:p w14:paraId="6B70DC9B" w14:textId="77777777" w:rsidR="008F6B97" w:rsidRPr="00CF20E0" w:rsidRDefault="008F6B97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Immigrated?</w:t>
            </w:r>
          </w:p>
        </w:tc>
        <w:tc>
          <w:tcPr>
            <w:tcW w:w="1303" w:type="pct"/>
            <w:gridSpan w:val="3"/>
            <w:shd w:val="clear" w:color="auto" w:fill="auto"/>
            <w:vAlign w:val="center"/>
          </w:tcPr>
          <w:p w14:paraId="63CC0CA9" w14:textId="77777777" w:rsidR="008F6B97" w:rsidRPr="00CF20E0" w:rsidRDefault="008F6B97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p w14:paraId="260E8E08" w14:textId="77777777" w:rsidR="008F6B97" w:rsidRPr="00CF20E0" w:rsidRDefault="008F6B97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From?</w:t>
            </w:r>
          </w:p>
        </w:tc>
        <w:tc>
          <w:tcPr>
            <w:tcW w:w="2443" w:type="pct"/>
            <w:gridSpan w:val="6"/>
            <w:shd w:val="clear" w:color="auto" w:fill="auto"/>
            <w:vAlign w:val="center"/>
          </w:tcPr>
          <w:p w14:paraId="176B8C32" w14:textId="77777777" w:rsidR="008F6B97" w:rsidRPr="00CF20E0" w:rsidRDefault="008F6B97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</w:tr>
      <w:tr w:rsidR="00D30533" w:rsidRPr="00CF20E0" w14:paraId="191F544D" w14:textId="77777777" w:rsidTr="008F3996"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2F34D6C0" w14:textId="77777777" w:rsidR="00D30533" w:rsidRPr="00CF20E0" w:rsidRDefault="00A27CB6" w:rsidP="00A27CB6">
            <w:pPr>
              <w:pStyle w:val="Heading1"/>
              <w:outlineLvl w:val="0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Children or Sibling Information (circle one)</w:t>
            </w:r>
          </w:p>
        </w:tc>
      </w:tr>
      <w:tr w:rsidR="00CF20E0" w:rsidRPr="00CF20E0" w14:paraId="24931B38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61F1CB90" w14:textId="77777777" w:rsidR="00A27CB6" w:rsidRPr="00CF20E0" w:rsidRDefault="00E912FD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21259925"/>
                <w:placeholder>
                  <w:docPart w:val="12F425104D73468CAD903C5E31875096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A27CB6" w:rsidRPr="00CF20E0">
              <w:rPr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vAlign w:val="bottom"/>
          </w:tcPr>
          <w:p w14:paraId="141B38FE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bottom"/>
          </w:tcPr>
          <w:p w14:paraId="73662E67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Birth:</w:t>
            </w:r>
          </w:p>
        </w:tc>
        <w:tc>
          <w:tcPr>
            <w:tcW w:w="984" w:type="pct"/>
            <w:gridSpan w:val="3"/>
            <w:vAlign w:val="bottom"/>
          </w:tcPr>
          <w:p w14:paraId="320F2639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74" w:type="pct"/>
            <w:gridSpan w:val="2"/>
            <w:vAlign w:val="bottom"/>
          </w:tcPr>
          <w:p w14:paraId="0A3A157A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Death:</w:t>
            </w:r>
          </w:p>
        </w:tc>
        <w:tc>
          <w:tcPr>
            <w:tcW w:w="1092" w:type="pct"/>
            <w:gridSpan w:val="2"/>
            <w:vAlign w:val="bottom"/>
          </w:tcPr>
          <w:p w14:paraId="7156A8B5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CF20E0" w:rsidRPr="00CF20E0" w14:paraId="1D82FABC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3A8809BD" w14:textId="77777777" w:rsidR="00A27CB6" w:rsidRPr="00CF20E0" w:rsidRDefault="00E912FD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87783886"/>
                <w:placeholder>
                  <w:docPart w:val="1A267499FC7F4778BB3E7EC1757DD9FA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A27CB6" w:rsidRPr="00CF20E0">
              <w:rPr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vAlign w:val="bottom"/>
          </w:tcPr>
          <w:p w14:paraId="0FEA5BB3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bottom"/>
          </w:tcPr>
          <w:p w14:paraId="2CCC92CF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Birth:</w:t>
            </w:r>
          </w:p>
        </w:tc>
        <w:tc>
          <w:tcPr>
            <w:tcW w:w="984" w:type="pct"/>
            <w:gridSpan w:val="3"/>
            <w:vAlign w:val="bottom"/>
          </w:tcPr>
          <w:p w14:paraId="3F28CC31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74" w:type="pct"/>
            <w:gridSpan w:val="2"/>
            <w:vAlign w:val="bottom"/>
          </w:tcPr>
          <w:p w14:paraId="1B2E4819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Death:</w:t>
            </w:r>
          </w:p>
        </w:tc>
        <w:tc>
          <w:tcPr>
            <w:tcW w:w="1092" w:type="pct"/>
            <w:gridSpan w:val="2"/>
            <w:vAlign w:val="bottom"/>
          </w:tcPr>
          <w:p w14:paraId="5990A7D2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CF20E0" w:rsidRPr="00CF20E0" w14:paraId="29568293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44D9B0CC" w14:textId="77777777" w:rsidR="00A27CB6" w:rsidRPr="00CF20E0" w:rsidRDefault="00E912FD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8305339"/>
                <w:placeholder>
                  <w:docPart w:val="10493081C4B041C1BF71A599588D826F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A27CB6" w:rsidRPr="00CF20E0">
              <w:rPr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vAlign w:val="bottom"/>
          </w:tcPr>
          <w:p w14:paraId="6E606C48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bottom"/>
          </w:tcPr>
          <w:p w14:paraId="0426EEC3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Birth:</w:t>
            </w:r>
          </w:p>
        </w:tc>
        <w:tc>
          <w:tcPr>
            <w:tcW w:w="984" w:type="pct"/>
            <w:gridSpan w:val="3"/>
            <w:vAlign w:val="bottom"/>
          </w:tcPr>
          <w:p w14:paraId="64A251D4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74" w:type="pct"/>
            <w:gridSpan w:val="2"/>
            <w:vAlign w:val="bottom"/>
          </w:tcPr>
          <w:p w14:paraId="422A2B8D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Death:</w:t>
            </w:r>
          </w:p>
        </w:tc>
        <w:tc>
          <w:tcPr>
            <w:tcW w:w="1092" w:type="pct"/>
            <w:gridSpan w:val="2"/>
            <w:vAlign w:val="bottom"/>
          </w:tcPr>
          <w:p w14:paraId="66D58B86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CF20E0" w:rsidRPr="00CF20E0" w14:paraId="6E1602A5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76DC14A5" w14:textId="77777777" w:rsidR="00A27CB6" w:rsidRPr="00CF20E0" w:rsidRDefault="00E912FD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13450120"/>
                <w:placeholder>
                  <w:docPart w:val="4CADF754927E4E8CBE3C3FCBF844FD3C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A27CB6" w:rsidRPr="00CF20E0">
              <w:rPr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vAlign w:val="bottom"/>
          </w:tcPr>
          <w:p w14:paraId="7410F693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bottom"/>
          </w:tcPr>
          <w:p w14:paraId="49D05053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Birth:</w:t>
            </w:r>
          </w:p>
        </w:tc>
        <w:tc>
          <w:tcPr>
            <w:tcW w:w="984" w:type="pct"/>
            <w:gridSpan w:val="3"/>
            <w:vAlign w:val="bottom"/>
          </w:tcPr>
          <w:p w14:paraId="57A661C8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74" w:type="pct"/>
            <w:gridSpan w:val="2"/>
            <w:vAlign w:val="bottom"/>
          </w:tcPr>
          <w:p w14:paraId="2502297F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Death:</w:t>
            </w:r>
          </w:p>
        </w:tc>
        <w:tc>
          <w:tcPr>
            <w:tcW w:w="1092" w:type="pct"/>
            <w:gridSpan w:val="2"/>
            <w:vAlign w:val="bottom"/>
          </w:tcPr>
          <w:p w14:paraId="5EFEBFEE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8F6B97" w:rsidRPr="00CF20E0" w14:paraId="3EA2FB80" w14:textId="77777777" w:rsidTr="008F3996"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5D707770" w14:textId="147632E9" w:rsidR="008F6B97" w:rsidRPr="00CF20E0" w:rsidRDefault="00603384" w:rsidP="008F6B97">
            <w:pPr>
              <w:pStyle w:val="Heading1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Research Goals</w:t>
            </w:r>
          </w:p>
        </w:tc>
      </w:tr>
      <w:tr w:rsidR="007D4334" w:rsidRPr="00CF20E0" w14:paraId="79FF9B22" w14:textId="77777777" w:rsidTr="00603384">
        <w:trPr>
          <w:trHeight w:val="1223"/>
        </w:trPr>
        <w:tc>
          <w:tcPr>
            <w:tcW w:w="5000" w:type="pct"/>
            <w:gridSpan w:val="12"/>
            <w:vAlign w:val="bottom"/>
          </w:tcPr>
          <w:p w14:paraId="0D9721FD" w14:textId="77777777" w:rsidR="007D4334" w:rsidRPr="00CF20E0" w:rsidRDefault="007D4334" w:rsidP="00A27CB6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F3996" w:rsidRPr="00CF20E0" w14:paraId="421CFE83" w14:textId="77777777" w:rsidTr="008F3996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DEF5858" w14:textId="77777777" w:rsidR="008F3996" w:rsidRPr="008F3996" w:rsidRDefault="008F3996" w:rsidP="008F3996">
            <w:pPr>
              <w:pStyle w:val="NoSpacing"/>
              <w:jc w:val="center"/>
              <w:rPr>
                <w:b/>
                <w:color w:val="FF0000"/>
                <w:sz w:val="22"/>
                <w:szCs w:val="22"/>
              </w:rPr>
            </w:pPr>
            <w:r w:rsidRPr="008F3996">
              <w:rPr>
                <w:b/>
                <w:color w:val="FF0000"/>
                <w:sz w:val="22"/>
                <w:szCs w:val="22"/>
              </w:rPr>
              <w:t>Final fees will be a total of research hours, print outs (.25 per page), and postage.</w:t>
            </w:r>
          </w:p>
        </w:tc>
      </w:tr>
      <w:tr w:rsidR="008F6B97" w:rsidRPr="00CF20E0" w14:paraId="6AA733CB" w14:textId="77777777" w:rsidTr="000A5939">
        <w:trPr>
          <w:trHeight w:val="153"/>
        </w:trPr>
        <w:tc>
          <w:tcPr>
            <w:tcW w:w="178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CB98F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214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79837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8F3996" w:rsidRPr="008F3996" w14:paraId="4635537C" w14:textId="77777777" w:rsidTr="00FF4415">
        <w:trPr>
          <w:trHeight w:val="360"/>
        </w:trPr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AED55" w14:textId="77777777" w:rsidR="008F3996" w:rsidRPr="008F3996" w:rsidRDefault="008F3996" w:rsidP="008F3996">
            <w:pPr>
              <w:pStyle w:val="NoSpacing"/>
              <w:rPr>
                <w:b/>
                <w:sz w:val="22"/>
                <w:szCs w:val="20"/>
              </w:rPr>
            </w:pPr>
            <w:r w:rsidRPr="008F3996">
              <w:rPr>
                <w:b/>
                <w:sz w:val="22"/>
                <w:szCs w:val="20"/>
              </w:rPr>
              <w:t>Signature:</w:t>
            </w:r>
          </w:p>
        </w:tc>
        <w:tc>
          <w:tcPr>
            <w:tcW w:w="244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EF8FA7" w14:textId="77777777" w:rsidR="008F3996" w:rsidRPr="008F3996" w:rsidRDefault="008F3996" w:rsidP="008F3996">
            <w:pPr>
              <w:pStyle w:val="NoSpacing"/>
              <w:rPr>
                <w:b/>
                <w:sz w:val="22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66AEDD" w14:textId="77777777" w:rsidR="008F3996" w:rsidRPr="008F3996" w:rsidRDefault="008F3996" w:rsidP="008F3996">
            <w:pPr>
              <w:pStyle w:val="NoSpacing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Date:</w:t>
            </w:r>
          </w:p>
        </w:tc>
        <w:tc>
          <w:tcPr>
            <w:tcW w:w="142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4F5323" w14:textId="77777777" w:rsidR="008F3996" w:rsidRPr="008F3996" w:rsidRDefault="008F3996" w:rsidP="008F3996">
            <w:pPr>
              <w:pStyle w:val="NoSpacing"/>
              <w:rPr>
                <w:b/>
                <w:sz w:val="22"/>
                <w:szCs w:val="20"/>
              </w:rPr>
            </w:pPr>
          </w:p>
        </w:tc>
      </w:tr>
    </w:tbl>
    <w:p w14:paraId="06D099DC" w14:textId="77777777" w:rsidR="0069128B" w:rsidRPr="00BE2C46" w:rsidRDefault="0069128B" w:rsidP="0079332F">
      <w:pPr>
        <w:pStyle w:val="NoSpacing"/>
        <w:rPr>
          <w:sz w:val="22"/>
          <w:szCs w:val="22"/>
        </w:rPr>
      </w:pPr>
    </w:p>
    <w:sectPr w:rsidR="0069128B" w:rsidRPr="00BE2C46" w:rsidSect="00CF20E0">
      <w:headerReference w:type="default" r:id="rId11"/>
      <w:footerReference w:type="default" r:id="rId12"/>
      <w:pgSz w:w="12240" w:h="15840"/>
      <w:pgMar w:top="360" w:right="1440" w:bottom="630" w:left="1440" w:header="270" w:footer="20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F4632" w14:textId="77777777" w:rsidR="00DE6D8D" w:rsidRDefault="00DE6D8D" w:rsidP="000172E5">
      <w:pPr>
        <w:spacing w:after="0" w:line="240" w:lineRule="auto"/>
      </w:pPr>
      <w:r>
        <w:separator/>
      </w:r>
    </w:p>
  </w:endnote>
  <w:endnote w:type="continuationSeparator" w:id="0">
    <w:p w14:paraId="1E0F32D3" w14:textId="77777777" w:rsidR="00DE6D8D" w:rsidRDefault="00DE6D8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380B06-6DF7-4AB3-9347-18F50016F172}"/>
    <w:embedBold r:id="rId2" w:fontKey="{6CDF67CE-AD7E-463E-A218-AB79D6A913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81CD9E8-4AC0-4C10-B79B-86ECF3306CB2}"/>
    <w:embedBold r:id="rId4" w:fontKey="{01EF1AF2-BDD2-48C1-84B8-E5CBAF66DA5B}"/>
    <w:embedItalic r:id="rId5" w:fontKey="{27639FB9-6CCB-4D8A-B421-C5D552799DF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7E70A93-8B68-4086-9821-A3A213FA5E8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D654FE22-8225-4D8F-AAF8-B18732C88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380A" w14:textId="49216A8A" w:rsidR="008F3996" w:rsidRDefault="00E912FD" w:rsidP="008F3996">
    <w:pPr>
      <w:pStyle w:val="Footer"/>
      <w:jc w:val="right"/>
    </w:pPr>
    <w:r>
      <w:t>07/2022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B5049" w14:textId="77777777" w:rsidR="00DE6D8D" w:rsidRDefault="00DE6D8D" w:rsidP="000172E5">
      <w:pPr>
        <w:spacing w:after="0" w:line="240" w:lineRule="auto"/>
      </w:pPr>
      <w:r>
        <w:separator/>
      </w:r>
    </w:p>
  </w:footnote>
  <w:footnote w:type="continuationSeparator" w:id="0">
    <w:p w14:paraId="4A3F1BC8" w14:textId="77777777" w:rsidR="00DE6D8D" w:rsidRDefault="00DE6D8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F1EB" w14:textId="77777777" w:rsidR="00DE6D8D" w:rsidRPr="00DE6D8D" w:rsidRDefault="00DE6D8D" w:rsidP="004646B9">
    <w:pPr>
      <w:pStyle w:val="NoSpacing"/>
      <w:tabs>
        <w:tab w:val="left" w:pos="6078"/>
      </w:tabs>
      <w:ind w:left="-900"/>
    </w:pPr>
    <w:r w:rsidRPr="00DE6D8D">
      <w:rPr>
        <w:noProof/>
      </w:rPr>
      <w:drawing>
        <wp:inline distT="0" distB="0" distL="0" distR="0" wp14:anchorId="334122AE" wp14:editId="64DC3E22">
          <wp:extent cx="2524125" cy="828675"/>
          <wp:effectExtent l="0" t="0" r="9525" b="9525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46B9">
      <w:tab/>
    </w:r>
  </w:p>
  <w:p w14:paraId="0E8182A4" w14:textId="77777777" w:rsidR="00DE6D8D" w:rsidRPr="00DE6D8D" w:rsidRDefault="00DE6D8D" w:rsidP="00DE6D8D">
    <w:pPr>
      <w:pStyle w:val="NoSpacing"/>
      <w:rPr>
        <w:rFonts w:ascii="Trebuchet MS" w:hAnsi="Trebuchet MS"/>
        <w:color w:val="C7BCB1"/>
      </w:rPr>
    </w:pPr>
    <w:r w:rsidRPr="00DE6D8D">
      <w:rPr>
        <w:rFonts w:asciiTheme="majorHAnsi" w:hAnsiTheme="majorHAnsi"/>
        <w:b/>
        <w:color w:val="C7BCB1"/>
      </w:rPr>
      <w:t xml:space="preserve">        </w:t>
    </w:r>
    <w:r w:rsidRPr="00DE6D8D">
      <w:rPr>
        <w:rFonts w:ascii="Trebuchet MS" w:hAnsi="Trebuchet MS"/>
        <w:color w:val="C7BCB1"/>
      </w:rPr>
      <w:t>4210 MAIN STREET, PO BOX 249, ELK HORN, IA 51531 | 712.764.7008 | DANISHMUSEUM.ORG</w:t>
    </w:r>
  </w:p>
  <w:p w14:paraId="197D7EE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5BA1AC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6F10CAB"/>
    <w:multiLevelType w:val="hybridMultilevel"/>
    <w:tmpl w:val="A8F2C4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8980320">
    <w:abstractNumId w:val="13"/>
  </w:num>
  <w:num w:numId="2" w16cid:durableId="1805271811">
    <w:abstractNumId w:val="9"/>
  </w:num>
  <w:num w:numId="3" w16cid:durableId="978264212">
    <w:abstractNumId w:val="17"/>
  </w:num>
  <w:num w:numId="4" w16cid:durableId="2087920144">
    <w:abstractNumId w:val="14"/>
  </w:num>
  <w:num w:numId="5" w16cid:durableId="728652270">
    <w:abstractNumId w:val="15"/>
  </w:num>
  <w:num w:numId="6" w16cid:durableId="654261001">
    <w:abstractNumId w:val="21"/>
  </w:num>
  <w:num w:numId="7" w16cid:durableId="846142322">
    <w:abstractNumId w:val="8"/>
  </w:num>
  <w:num w:numId="8" w16cid:durableId="1650749763">
    <w:abstractNumId w:val="12"/>
  </w:num>
  <w:num w:numId="9" w16cid:durableId="928001616">
    <w:abstractNumId w:val="19"/>
  </w:num>
  <w:num w:numId="10" w16cid:durableId="1488594078">
    <w:abstractNumId w:val="2"/>
  </w:num>
  <w:num w:numId="11" w16cid:durableId="889461481">
    <w:abstractNumId w:val="6"/>
  </w:num>
  <w:num w:numId="12" w16cid:durableId="382094782">
    <w:abstractNumId w:val="1"/>
  </w:num>
  <w:num w:numId="13" w16cid:durableId="435372452">
    <w:abstractNumId w:val="3"/>
  </w:num>
  <w:num w:numId="14" w16cid:durableId="1682120390">
    <w:abstractNumId w:val="11"/>
  </w:num>
  <w:num w:numId="15" w16cid:durableId="1029068282">
    <w:abstractNumId w:val="10"/>
  </w:num>
  <w:num w:numId="16" w16cid:durableId="487719442">
    <w:abstractNumId w:val="18"/>
  </w:num>
  <w:num w:numId="17" w16cid:durableId="2037651551">
    <w:abstractNumId w:val="4"/>
  </w:num>
  <w:num w:numId="18" w16cid:durableId="177083584">
    <w:abstractNumId w:val="23"/>
  </w:num>
  <w:num w:numId="19" w16cid:durableId="1454322474">
    <w:abstractNumId w:val="20"/>
  </w:num>
  <w:num w:numId="20" w16cid:durableId="1109660897">
    <w:abstractNumId w:val="16"/>
  </w:num>
  <w:num w:numId="21" w16cid:durableId="1751078033">
    <w:abstractNumId w:val="22"/>
  </w:num>
  <w:num w:numId="22" w16cid:durableId="1653364144">
    <w:abstractNumId w:val="5"/>
  </w:num>
  <w:num w:numId="23" w16cid:durableId="1813054450">
    <w:abstractNumId w:val="7"/>
  </w:num>
  <w:num w:numId="24" w16cid:durableId="65391832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D8D"/>
    <w:rsid w:val="000172E5"/>
    <w:rsid w:val="00052382"/>
    <w:rsid w:val="0006568A"/>
    <w:rsid w:val="00076F0F"/>
    <w:rsid w:val="00084253"/>
    <w:rsid w:val="000A5939"/>
    <w:rsid w:val="000D1F49"/>
    <w:rsid w:val="001727CA"/>
    <w:rsid w:val="001E2B12"/>
    <w:rsid w:val="002A1244"/>
    <w:rsid w:val="002C56E6"/>
    <w:rsid w:val="002C6071"/>
    <w:rsid w:val="00311D4F"/>
    <w:rsid w:val="00344849"/>
    <w:rsid w:val="00361E11"/>
    <w:rsid w:val="003F0847"/>
    <w:rsid w:val="0040090B"/>
    <w:rsid w:val="0046302A"/>
    <w:rsid w:val="004646B9"/>
    <w:rsid w:val="00487D2D"/>
    <w:rsid w:val="004D5D62"/>
    <w:rsid w:val="005112D0"/>
    <w:rsid w:val="00577E06"/>
    <w:rsid w:val="00583334"/>
    <w:rsid w:val="005A3BF7"/>
    <w:rsid w:val="005F2035"/>
    <w:rsid w:val="005F7990"/>
    <w:rsid w:val="00603384"/>
    <w:rsid w:val="006145D8"/>
    <w:rsid w:val="0063739C"/>
    <w:rsid w:val="0069128B"/>
    <w:rsid w:val="007147D7"/>
    <w:rsid w:val="00715C65"/>
    <w:rsid w:val="00770F25"/>
    <w:rsid w:val="0079332F"/>
    <w:rsid w:val="007A35A8"/>
    <w:rsid w:val="007B0A85"/>
    <w:rsid w:val="007C6A52"/>
    <w:rsid w:val="007D4334"/>
    <w:rsid w:val="0082043E"/>
    <w:rsid w:val="00846B76"/>
    <w:rsid w:val="008E203A"/>
    <w:rsid w:val="008F3996"/>
    <w:rsid w:val="008F6B97"/>
    <w:rsid w:val="0091229C"/>
    <w:rsid w:val="00940E73"/>
    <w:rsid w:val="0098597D"/>
    <w:rsid w:val="009F619A"/>
    <w:rsid w:val="009F6DDE"/>
    <w:rsid w:val="00A27CB6"/>
    <w:rsid w:val="00A370A8"/>
    <w:rsid w:val="00B337A2"/>
    <w:rsid w:val="00BD0879"/>
    <w:rsid w:val="00BD4753"/>
    <w:rsid w:val="00BD5CB1"/>
    <w:rsid w:val="00BE2C46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20E0"/>
    <w:rsid w:val="00D16163"/>
    <w:rsid w:val="00D30533"/>
    <w:rsid w:val="00D77CB4"/>
    <w:rsid w:val="00DB3FAD"/>
    <w:rsid w:val="00DE6D8D"/>
    <w:rsid w:val="00E61C09"/>
    <w:rsid w:val="00E912FD"/>
    <w:rsid w:val="00EB3B58"/>
    <w:rsid w:val="00EC7359"/>
    <w:rsid w:val="00EE3054"/>
    <w:rsid w:val="00F00606"/>
    <w:rsid w:val="00F01256"/>
    <w:rsid w:val="00F769E6"/>
    <w:rsid w:val="00FC7475"/>
    <w:rsid w:val="00FE78A0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834B6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andnumber">
    <w:name w:val="Date and number"/>
    <w:basedOn w:val="Normal"/>
    <w:qFormat/>
    <w:rsid w:val="00BE2C46"/>
    <w:pPr>
      <w:spacing w:before="120" w:after="0" w:line="240" w:lineRule="auto"/>
      <w:ind w:left="72" w:right="72"/>
      <w:outlineLvl w:val="1"/>
    </w:pPr>
    <w:rPr>
      <w:rFonts w:eastAsia="Times New Roman" w:cs="Times New Roman"/>
      <w:color w:val="595959" w:themeColor="text1" w:themeTint="A6"/>
      <w:sz w:val="22"/>
      <w:szCs w:val="16"/>
      <w:lang w:eastAsia="ja-JP"/>
    </w:rPr>
  </w:style>
  <w:style w:type="paragraph" w:customStyle="1" w:styleId="Amount">
    <w:name w:val="Amount"/>
    <w:basedOn w:val="Normal"/>
    <w:qFormat/>
    <w:rsid w:val="00BE2C46"/>
    <w:pPr>
      <w:spacing w:before="240" w:after="0" w:line="240" w:lineRule="auto"/>
      <w:ind w:left="72" w:right="72"/>
      <w:contextualSpacing/>
      <w:outlineLvl w:val="1"/>
    </w:pPr>
    <w:rPr>
      <w:rFonts w:eastAsia="Times New Roman" w:cs="Times New Roman"/>
      <w:b/>
      <w:bCs/>
      <w:color w:val="595959" w:themeColor="text1" w:themeTint="A6"/>
      <w:sz w:val="22"/>
      <w:szCs w:val="22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BE2C46"/>
    <w:pPr>
      <w:numPr>
        <w:numId w:val="24"/>
      </w:numPr>
      <w:spacing w:before="240" w:after="0" w:line="240" w:lineRule="auto"/>
      <w:ind w:right="72"/>
      <w:contextualSpacing/>
      <w:outlineLvl w:val="1"/>
    </w:pPr>
    <w:rPr>
      <w:rFonts w:eastAsia="Times New Roman" w:cs="Times New Roman"/>
      <w:color w:val="595959" w:themeColor="text1" w:themeTint="A6"/>
      <w:sz w:val="22"/>
      <w:szCs w:val="22"/>
      <w:lang w:eastAsia="ja-JP"/>
    </w:rPr>
  </w:style>
  <w:style w:type="table" w:customStyle="1" w:styleId="TableGrid2">
    <w:name w:val="Table Grid2"/>
    <w:basedOn w:val="TableNormal"/>
    <w:next w:val="TableGrid"/>
    <w:uiPriority w:val="39"/>
    <w:rsid w:val="0069128B"/>
    <w:pPr>
      <w:spacing w:after="0" w:line="240" w:lineRule="auto"/>
    </w:pPr>
    <w:rPr>
      <w:rFonts w:eastAsia="Times New Roman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kellenger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5C62D58BD742E896E18DCA0A2EC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F8AC2-217A-499C-B3DA-E6450A74023B}"/>
      </w:docPartPr>
      <w:docPartBody>
        <w:p w:rsidR="002D1C8C" w:rsidRDefault="004E6244" w:rsidP="004E6244">
          <w:pPr>
            <w:pStyle w:val="DE5C62D58BD742E896E18DCA0A2EC5F0"/>
          </w:pPr>
          <w:r w:rsidRPr="002A1244">
            <w:t>Name</w:t>
          </w:r>
        </w:p>
      </w:docPartBody>
    </w:docPart>
    <w:docPart>
      <w:docPartPr>
        <w:name w:val="E913612B1D9F43CABE835B383E744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E4309-D907-488E-9DB3-68F36F33A5BB}"/>
      </w:docPartPr>
      <w:docPartBody>
        <w:p w:rsidR="002D1C8C" w:rsidRDefault="004E6244" w:rsidP="004E6244">
          <w:pPr>
            <w:pStyle w:val="E913612B1D9F43CABE835B383E7447D4"/>
          </w:pPr>
          <w:r w:rsidRPr="002A1244">
            <w:t>Name</w:t>
          </w:r>
        </w:p>
      </w:docPartBody>
    </w:docPart>
    <w:docPart>
      <w:docPartPr>
        <w:name w:val="12F425104D73468CAD903C5E31875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2B51E-6781-4743-9C3D-6B688E3F9C86}"/>
      </w:docPartPr>
      <w:docPartBody>
        <w:p w:rsidR="002D1C8C" w:rsidRDefault="004E6244" w:rsidP="004E6244">
          <w:pPr>
            <w:pStyle w:val="12F425104D73468CAD903C5E31875096"/>
          </w:pPr>
          <w:r w:rsidRPr="002A1244">
            <w:t>Name</w:t>
          </w:r>
        </w:p>
      </w:docPartBody>
    </w:docPart>
    <w:docPart>
      <w:docPartPr>
        <w:name w:val="1A267499FC7F4778BB3E7EC1757DD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11463-6BE7-4C36-A792-236BFE3961A4}"/>
      </w:docPartPr>
      <w:docPartBody>
        <w:p w:rsidR="002D1C8C" w:rsidRDefault="004E6244" w:rsidP="004E6244">
          <w:pPr>
            <w:pStyle w:val="1A267499FC7F4778BB3E7EC1757DD9FA"/>
          </w:pPr>
          <w:r w:rsidRPr="002A1244">
            <w:t>Name</w:t>
          </w:r>
        </w:p>
      </w:docPartBody>
    </w:docPart>
    <w:docPart>
      <w:docPartPr>
        <w:name w:val="10493081C4B041C1BF71A599588D8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DC233-405B-4707-9930-4E98A66F5E21}"/>
      </w:docPartPr>
      <w:docPartBody>
        <w:p w:rsidR="002D1C8C" w:rsidRDefault="004E6244" w:rsidP="004E6244">
          <w:pPr>
            <w:pStyle w:val="10493081C4B041C1BF71A599588D826F"/>
          </w:pPr>
          <w:r w:rsidRPr="002A1244">
            <w:t>Name</w:t>
          </w:r>
        </w:p>
      </w:docPartBody>
    </w:docPart>
    <w:docPart>
      <w:docPartPr>
        <w:name w:val="4CADF754927E4E8CBE3C3FCBF844F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60DB1-21B8-4394-A29C-A4AF6FA7F603}"/>
      </w:docPartPr>
      <w:docPartBody>
        <w:p w:rsidR="002D1C8C" w:rsidRDefault="004E6244" w:rsidP="004E6244">
          <w:pPr>
            <w:pStyle w:val="4CADF754927E4E8CBE3C3FCBF844FD3C"/>
          </w:pPr>
          <w:r w:rsidRPr="002A1244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244"/>
    <w:rsid w:val="002D1C8C"/>
    <w:rsid w:val="004E6244"/>
    <w:rsid w:val="00AF1A1F"/>
    <w:rsid w:val="00F7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E624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E6244"/>
    <w:rPr>
      <w:rFonts w:asciiTheme="majorHAnsi" w:eastAsiaTheme="minorHAnsi" w:hAnsiTheme="majorHAnsi"/>
      <w:b/>
      <w:sz w:val="28"/>
      <w:szCs w:val="28"/>
    </w:rPr>
  </w:style>
  <w:style w:type="paragraph" w:customStyle="1" w:styleId="DE5C62D58BD742E896E18DCA0A2EC5F0">
    <w:name w:val="DE5C62D58BD742E896E18DCA0A2EC5F0"/>
    <w:rsid w:val="004E6244"/>
  </w:style>
  <w:style w:type="paragraph" w:customStyle="1" w:styleId="E913612B1D9F43CABE835B383E7447D4">
    <w:name w:val="E913612B1D9F43CABE835B383E7447D4"/>
    <w:rsid w:val="004E6244"/>
  </w:style>
  <w:style w:type="paragraph" w:customStyle="1" w:styleId="12F425104D73468CAD903C5E31875096">
    <w:name w:val="12F425104D73468CAD903C5E31875096"/>
    <w:rsid w:val="004E6244"/>
  </w:style>
  <w:style w:type="paragraph" w:customStyle="1" w:styleId="1A267499FC7F4778BB3E7EC1757DD9FA">
    <w:name w:val="1A267499FC7F4778BB3E7EC1757DD9FA"/>
    <w:rsid w:val="004E6244"/>
  </w:style>
  <w:style w:type="paragraph" w:customStyle="1" w:styleId="10493081C4B041C1BF71A599588D826F">
    <w:name w:val="10493081C4B041C1BF71A599588D826F"/>
    <w:rsid w:val="004E6244"/>
  </w:style>
  <w:style w:type="paragraph" w:customStyle="1" w:styleId="4CADF754927E4E8CBE3C3FCBF844FD3C">
    <w:name w:val="4CADF754927E4E8CBE3C3FCBF844FD3C"/>
    <w:rsid w:val="004E62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9FF4D3-5ABF-4EAB-B771-D4311255EB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78C99C-8428-4D30-8CF7-6533AF03103D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dc4bcd6-49db-4c07-9060-8acfc67cef9f"/>
    <ds:schemaRef ds:uri="http://purl.org/dc/terms/"/>
    <ds:schemaRef ds:uri="fb0879af-3eba-417a-a55a-ffe6dcd6ca77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2021-01-07T16:06:00Z</dcterms:created>
  <dcterms:modified xsi:type="dcterms:W3CDTF">2022-07-18T15:04:00Z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