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1"/>
        <w:tblW w:w="5000" w:type="pct"/>
        <w:tblBorders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60"/>
        <w:gridCol w:w="1547"/>
        <w:gridCol w:w="432"/>
        <w:gridCol w:w="458"/>
        <w:gridCol w:w="784"/>
        <w:gridCol w:w="200"/>
        <w:gridCol w:w="1154"/>
        <w:gridCol w:w="486"/>
        <w:gridCol w:w="262"/>
        <w:gridCol w:w="625"/>
        <w:gridCol w:w="1148"/>
        <w:gridCol w:w="894"/>
      </w:tblGrid>
      <w:tr w:rsidR="002A1244" w:rsidRPr="00CF20E0" w14:paraId="7C5D9CED" w14:textId="77777777" w:rsidTr="008F3996">
        <w:trPr>
          <w:trHeight w:val="395"/>
        </w:trPr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28310A1C" w14:textId="77777777" w:rsidR="002A1244" w:rsidRPr="00CF20E0" w:rsidRDefault="00D77CB4" w:rsidP="00D77CB4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Who is Requesting Information</w:t>
            </w:r>
          </w:p>
        </w:tc>
      </w:tr>
      <w:tr w:rsidR="008F6B97" w:rsidRPr="000A5939" w14:paraId="147B4B2C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2E5A1840" w14:textId="77777777" w:rsidR="002A124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Name:</w:t>
            </w:r>
          </w:p>
        </w:tc>
        <w:tc>
          <w:tcPr>
            <w:tcW w:w="4273" w:type="pct"/>
            <w:gridSpan w:val="11"/>
            <w:vAlign w:val="bottom"/>
          </w:tcPr>
          <w:p w14:paraId="5161154F" w14:textId="77777777" w:rsidR="002A1244" w:rsidRPr="000A5939" w:rsidRDefault="002A124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F6B97" w:rsidRPr="000A5939" w14:paraId="28B10210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58FF97CC" w14:textId="77777777" w:rsidR="002A124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Address:</w:t>
            </w:r>
          </w:p>
        </w:tc>
        <w:tc>
          <w:tcPr>
            <w:tcW w:w="4273" w:type="pct"/>
            <w:gridSpan w:val="11"/>
            <w:vAlign w:val="bottom"/>
          </w:tcPr>
          <w:p w14:paraId="606F4B84" w14:textId="77777777" w:rsidR="002A1244" w:rsidRPr="000A5939" w:rsidRDefault="002A124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8F3996" w:rsidRPr="000A5939" w14:paraId="54872F66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29A8E400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Phone:</w:t>
            </w:r>
          </w:p>
        </w:tc>
        <w:tc>
          <w:tcPr>
            <w:tcW w:w="1303" w:type="pct"/>
            <w:gridSpan w:val="3"/>
            <w:vAlign w:val="bottom"/>
          </w:tcPr>
          <w:p w14:paraId="4F3F92B7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54EC5198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Email:</w:t>
            </w:r>
          </w:p>
        </w:tc>
        <w:tc>
          <w:tcPr>
            <w:tcW w:w="2443" w:type="pct"/>
            <w:gridSpan w:val="6"/>
            <w:vAlign w:val="bottom"/>
          </w:tcPr>
          <w:p w14:paraId="09030944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</w:p>
        </w:tc>
      </w:tr>
      <w:tr w:rsidR="00FF4415" w:rsidRPr="000A5939" w14:paraId="05268DD4" w14:textId="77777777" w:rsidTr="000A5939">
        <w:trPr>
          <w:trHeight w:val="360"/>
        </w:trPr>
        <w:tc>
          <w:tcPr>
            <w:tcW w:w="1555" w:type="pct"/>
            <w:gridSpan w:val="2"/>
            <w:vAlign w:val="bottom"/>
          </w:tcPr>
          <w:p w14:paraId="613230A6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Member of the Museum?</w:t>
            </w:r>
          </w:p>
        </w:tc>
        <w:tc>
          <w:tcPr>
            <w:tcW w:w="476" w:type="pct"/>
            <w:gridSpan w:val="2"/>
            <w:vAlign w:val="bottom"/>
          </w:tcPr>
          <w:p w14:paraId="5D812CEA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   Y    N</w:t>
            </w:r>
          </w:p>
        </w:tc>
        <w:tc>
          <w:tcPr>
            <w:tcW w:w="2491" w:type="pct"/>
            <w:gridSpan w:val="7"/>
            <w:vAlign w:val="bottom"/>
          </w:tcPr>
          <w:p w14:paraId="3FA4FA54" w14:textId="77777777" w:rsidR="00D77CB4" w:rsidRPr="000A5939" w:rsidRDefault="00A27CB6" w:rsidP="000A5939">
            <w:pPr>
              <w:pStyle w:val="NoSpacing"/>
              <w:jc w:val="center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If no</w:t>
            </w:r>
            <w:r w:rsidR="00D77CB4" w:rsidRPr="000A5939">
              <w:rPr>
                <w:rFonts w:cstheme="minorHAnsi"/>
                <w:sz w:val="22"/>
                <w:szCs w:val="22"/>
              </w:rPr>
              <w:t>, are you interested in becoming one?</w:t>
            </w:r>
          </w:p>
        </w:tc>
        <w:tc>
          <w:tcPr>
            <w:tcW w:w="479" w:type="pct"/>
            <w:vAlign w:val="bottom"/>
          </w:tcPr>
          <w:p w14:paraId="372442E1" w14:textId="77777777" w:rsidR="00D77CB4" w:rsidRPr="000A5939" w:rsidRDefault="00D77CB4" w:rsidP="00CF20E0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 Y    N</w:t>
            </w:r>
          </w:p>
        </w:tc>
      </w:tr>
      <w:tr w:rsidR="008F6B97" w:rsidRPr="000A5939" w14:paraId="3A4E0B99" w14:textId="77777777" w:rsidTr="000A5939">
        <w:trPr>
          <w:trHeight w:val="647"/>
        </w:trPr>
        <w:tc>
          <w:tcPr>
            <w:tcW w:w="4521" w:type="pct"/>
            <w:gridSpan w:val="11"/>
            <w:vAlign w:val="center"/>
          </w:tcPr>
          <w:p w14:paraId="331BBA8F" w14:textId="77777777" w:rsidR="008F6B97" w:rsidRPr="000A5939" w:rsidRDefault="008F6B97" w:rsidP="000A5939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Form </w:t>
            </w:r>
            <w:r w:rsidR="000A5939">
              <w:rPr>
                <w:rFonts w:cstheme="minorHAnsi"/>
                <w:sz w:val="22"/>
                <w:szCs w:val="22"/>
              </w:rPr>
              <w:t>must</w:t>
            </w:r>
            <w:r w:rsidRPr="000A5939">
              <w:rPr>
                <w:rFonts w:cstheme="minorHAnsi"/>
                <w:sz w:val="22"/>
                <w:szCs w:val="22"/>
              </w:rPr>
              <w:t xml:space="preserve"> be accompanied by </w:t>
            </w:r>
            <w:r w:rsidRPr="000A5939">
              <w:rPr>
                <w:rFonts w:cstheme="minorHAnsi"/>
                <w:b/>
                <w:sz w:val="22"/>
                <w:szCs w:val="22"/>
                <w:u w:val="single"/>
              </w:rPr>
              <w:t>a 3-hour retainer</w:t>
            </w:r>
            <w:r w:rsidRPr="000A5939">
              <w:rPr>
                <w:rFonts w:cstheme="minorHAnsi"/>
                <w:sz w:val="22"/>
                <w:szCs w:val="22"/>
              </w:rPr>
              <w:t xml:space="preserve"> payable to Museum of Danish America</w:t>
            </w:r>
            <w:r w:rsidR="002C6071">
              <w:rPr>
                <w:rFonts w:cstheme="minorHAnsi"/>
                <w:sz w:val="22"/>
                <w:szCs w:val="22"/>
              </w:rPr>
              <w:t xml:space="preserve">. </w:t>
            </w:r>
          </w:p>
          <w:p w14:paraId="49D0D0CC" w14:textId="77777777" w:rsidR="008F6B97" w:rsidRPr="000A5939" w:rsidRDefault="008F6B97" w:rsidP="000A5939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>Research fees: $40/hour Museum members; $50/hour non-members</w:t>
            </w:r>
            <w:r w:rsidR="00CF20E0" w:rsidRPr="000A5939">
              <w:rPr>
                <w:rFonts w:cstheme="minorHAnsi"/>
                <w:color w:val="FF0000"/>
                <w:sz w:val="22"/>
                <w:szCs w:val="22"/>
              </w:rPr>
              <w:t xml:space="preserve">. </w:t>
            </w:r>
            <w:r w:rsidR="00CF20E0" w:rsidRPr="000A5939">
              <w:rPr>
                <w:rFonts w:cstheme="minorHAnsi"/>
                <w:b/>
                <w:color w:val="FF0000"/>
                <w:sz w:val="22"/>
                <w:szCs w:val="22"/>
              </w:rPr>
              <w:t xml:space="preserve">Is </w:t>
            </w:r>
            <w:r w:rsidR="000A5939" w:rsidRPr="000A5939">
              <w:rPr>
                <w:rFonts w:cstheme="minorHAnsi"/>
                <w:b/>
                <w:color w:val="FF0000"/>
                <w:sz w:val="22"/>
                <w:szCs w:val="22"/>
              </w:rPr>
              <w:t>retainer</w:t>
            </w:r>
            <w:r w:rsidR="00CF20E0" w:rsidRPr="000A5939">
              <w:rPr>
                <w:rFonts w:cstheme="minorHAnsi"/>
                <w:b/>
                <w:color w:val="FF0000"/>
                <w:sz w:val="22"/>
                <w:szCs w:val="22"/>
              </w:rPr>
              <w:t xml:space="preserve"> included?</w:t>
            </w:r>
          </w:p>
        </w:tc>
        <w:tc>
          <w:tcPr>
            <w:tcW w:w="479" w:type="pct"/>
            <w:vAlign w:val="center"/>
          </w:tcPr>
          <w:p w14:paraId="6AE6FB92" w14:textId="77777777" w:rsidR="008F6B97" w:rsidRPr="000A5939" w:rsidRDefault="00CF20E0" w:rsidP="000A5939">
            <w:pPr>
              <w:pStyle w:val="NoSpacing"/>
              <w:rPr>
                <w:rFonts w:cstheme="minorHAnsi"/>
                <w:sz w:val="22"/>
                <w:szCs w:val="22"/>
              </w:rPr>
            </w:pPr>
            <w:r w:rsidRPr="000A5939">
              <w:rPr>
                <w:rFonts w:cstheme="minorHAnsi"/>
                <w:sz w:val="22"/>
                <w:szCs w:val="22"/>
              </w:rPr>
              <w:t xml:space="preserve">  Y    N</w:t>
            </w:r>
          </w:p>
        </w:tc>
      </w:tr>
      <w:tr w:rsidR="002A1244" w:rsidRPr="00CF20E0" w14:paraId="5E544E34" w14:textId="77777777" w:rsidTr="008F3996">
        <w:trPr>
          <w:trHeight w:val="432"/>
        </w:trPr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5F1FB449" w14:textId="77777777" w:rsidR="002A1244" w:rsidRPr="00CF20E0" w:rsidRDefault="00D77CB4" w:rsidP="00D77CB4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Ancestor Information (1 person or couple per request form)</w:t>
            </w:r>
          </w:p>
        </w:tc>
      </w:tr>
      <w:tr w:rsidR="008F6B97" w:rsidRPr="00CF20E0" w14:paraId="718F2992" w14:textId="77777777" w:rsidTr="008F3996">
        <w:trPr>
          <w:trHeight w:val="360"/>
        </w:trPr>
        <w:tc>
          <w:tcPr>
            <w:tcW w:w="2030" w:type="pct"/>
            <w:gridSpan w:val="4"/>
            <w:vAlign w:val="bottom"/>
          </w:tcPr>
          <w:p w14:paraId="6348FA21" w14:textId="77777777" w:rsidR="00D30533" w:rsidRPr="00CF20E0" w:rsidRDefault="00DE4473" w:rsidP="00CF20E0">
            <w:pPr>
              <w:pStyle w:val="NoSpacing"/>
              <w:rPr>
                <w:sz w:val="22"/>
              </w:rPr>
            </w:pPr>
            <w:sdt>
              <w:sdtPr>
                <w:rPr>
                  <w:sz w:val="22"/>
                </w:rPr>
                <w:id w:val="1304805984"/>
                <w:placeholder>
                  <w:docPart w:val="DE5C62D58BD742E896E18DCA0A2EC5F0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CF20E0">
                  <w:rPr>
                    <w:sz w:val="22"/>
                  </w:rPr>
                  <w:t>Name</w:t>
                </w:r>
              </w:sdtContent>
            </w:sdt>
            <w:r w:rsidR="00D30533" w:rsidRPr="00CF20E0">
              <w:rPr>
                <w:sz w:val="22"/>
              </w:rPr>
              <w:t xml:space="preserve"> (including maiden if female):</w:t>
            </w:r>
          </w:p>
        </w:tc>
        <w:tc>
          <w:tcPr>
            <w:tcW w:w="2970" w:type="pct"/>
            <w:gridSpan w:val="8"/>
            <w:vAlign w:val="bottom"/>
          </w:tcPr>
          <w:p w14:paraId="01B0AAA5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741F8ACF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1C3AB7A3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Birth:</w:t>
            </w:r>
          </w:p>
        </w:tc>
        <w:tc>
          <w:tcPr>
            <w:tcW w:w="1303" w:type="pct"/>
            <w:gridSpan w:val="3"/>
            <w:vAlign w:val="bottom"/>
          </w:tcPr>
          <w:p w14:paraId="13A39A7F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066AA90C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44E3D999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4E9D43F0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91D2B4B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Death:</w:t>
            </w:r>
          </w:p>
        </w:tc>
        <w:tc>
          <w:tcPr>
            <w:tcW w:w="1303" w:type="pct"/>
            <w:gridSpan w:val="3"/>
            <w:vAlign w:val="bottom"/>
          </w:tcPr>
          <w:p w14:paraId="6F12E570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42F8EA01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62360CFD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79060DDC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02443BF6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Marriage:</w:t>
            </w:r>
          </w:p>
        </w:tc>
        <w:tc>
          <w:tcPr>
            <w:tcW w:w="1303" w:type="pct"/>
            <w:gridSpan w:val="3"/>
            <w:vAlign w:val="bottom"/>
          </w:tcPr>
          <w:p w14:paraId="0EBD03D1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04482C4B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Place:</w:t>
            </w:r>
          </w:p>
        </w:tc>
        <w:tc>
          <w:tcPr>
            <w:tcW w:w="2443" w:type="pct"/>
            <w:gridSpan w:val="6"/>
            <w:vAlign w:val="bottom"/>
          </w:tcPr>
          <w:p w14:paraId="5FD7E8AD" w14:textId="77777777" w:rsidR="00D30533" w:rsidRPr="00CF20E0" w:rsidRDefault="00D30533" w:rsidP="00CF20E0">
            <w:pPr>
              <w:pStyle w:val="NoSpacing"/>
              <w:rPr>
                <w:sz w:val="22"/>
              </w:rPr>
            </w:pPr>
          </w:p>
        </w:tc>
      </w:tr>
      <w:tr w:rsidR="00CF20E0" w:rsidRPr="00CF20E0" w14:paraId="5B9187EF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84EA907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Immigrated?</w:t>
            </w:r>
          </w:p>
        </w:tc>
        <w:tc>
          <w:tcPr>
            <w:tcW w:w="1303" w:type="pct"/>
            <w:gridSpan w:val="3"/>
            <w:vAlign w:val="bottom"/>
          </w:tcPr>
          <w:p w14:paraId="7CB77856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  <w:tc>
          <w:tcPr>
            <w:tcW w:w="526" w:type="pct"/>
            <w:gridSpan w:val="2"/>
            <w:vAlign w:val="bottom"/>
          </w:tcPr>
          <w:p w14:paraId="259072C1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From?</w:t>
            </w:r>
          </w:p>
        </w:tc>
        <w:tc>
          <w:tcPr>
            <w:tcW w:w="2443" w:type="pct"/>
            <w:gridSpan w:val="6"/>
            <w:vAlign w:val="bottom"/>
          </w:tcPr>
          <w:p w14:paraId="318F252A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</w:tr>
      <w:tr w:rsidR="008F6B97" w:rsidRPr="00CF20E0" w14:paraId="508C7BC4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7918C731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  <w:r w:rsidRPr="00CF20E0">
              <w:rPr>
                <w:sz w:val="22"/>
              </w:rPr>
              <w:t>Residences:</w:t>
            </w:r>
          </w:p>
        </w:tc>
        <w:tc>
          <w:tcPr>
            <w:tcW w:w="4273" w:type="pct"/>
            <w:gridSpan w:val="11"/>
            <w:vAlign w:val="bottom"/>
          </w:tcPr>
          <w:p w14:paraId="469EAE2B" w14:textId="77777777" w:rsidR="008F6B97" w:rsidRPr="00CF20E0" w:rsidRDefault="008F6B97" w:rsidP="00CF20E0">
            <w:pPr>
              <w:pStyle w:val="NoSpacing"/>
              <w:rPr>
                <w:sz w:val="22"/>
              </w:rPr>
            </w:pPr>
          </w:p>
        </w:tc>
      </w:tr>
      <w:tr w:rsidR="00D30533" w:rsidRPr="00CF20E0" w14:paraId="77DCE0D4" w14:textId="77777777" w:rsidTr="008F3996">
        <w:trPr>
          <w:trHeight w:val="490"/>
        </w:trPr>
        <w:tc>
          <w:tcPr>
            <w:tcW w:w="5000" w:type="pct"/>
            <w:gridSpan w:val="12"/>
            <w:shd w:val="clear" w:color="auto" w:fill="731F1C" w:themeFill="accent5"/>
          </w:tcPr>
          <w:p w14:paraId="3874E75E" w14:textId="77777777" w:rsidR="00D30533" w:rsidRPr="00CF20E0" w:rsidRDefault="00D30533" w:rsidP="00D30533">
            <w:pPr>
              <w:pStyle w:val="Heading1"/>
              <w:outlineLvl w:val="0"/>
              <w:rPr>
                <w:rFonts w:eastAsia="Calibri" w:cs="Times New Roman"/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Spouse Information</w:t>
            </w:r>
          </w:p>
        </w:tc>
      </w:tr>
      <w:tr w:rsidR="008F6B97" w:rsidRPr="00CF20E0" w14:paraId="145A9A6F" w14:textId="77777777" w:rsidTr="008F3996">
        <w:trPr>
          <w:trHeight w:val="360"/>
        </w:trPr>
        <w:tc>
          <w:tcPr>
            <w:tcW w:w="2030" w:type="pct"/>
            <w:gridSpan w:val="4"/>
            <w:shd w:val="clear" w:color="auto" w:fill="auto"/>
            <w:vAlign w:val="bottom"/>
          </w:tcPr>
          <w:p w14:paraId="6FAA237E" w14:textId="77777777" w:rsidR="00D30533" w:rsidRPr="00CF20E0" w:rsidRDefault="00DE4473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-1634097966"/>
                <w:placeholder>
                  <w:docPart w:val="E913612B1D9F43CABE835B383E7447D4"/>
                </w:placeholder>
                <w:temporary/>
                <w:showingPlcHdr/>
                <w15:appearance w15:val="hidden"/>
              </w:sdtPr>
              <w:sdtEndPr/>
              <w:sdtContent>
                <w:r w:rsidR="00D30533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D30533" w:rsidRPr="00CF20E0">
              <w:rPr>
                <w:sz w:val="22"/>
                <w:szCs w:val="22"/>
              </w:rPr>
              <w:t xml:space="preserve"> (including maiden if female):</w:t>
            </w:r>
          </w:p>
        </w:tc>
        <w:tc>
          <w:tcPr>
            <w:tcW w:w="2970" w:type="pct"/>
            <w:gridSpan w:val="8"/>
            <w:shd w:val="clear" w:color="auto" w:fill="auto"/>
            <w:vAlign w:val="center"/>
          </w:tcPr>
          <w:p w14:paraId="6D2089FD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CF20E0" w:rsidRPr="00CF20E0" w14:paraId="058CE7D4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72E360F9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Birth</w:t>
            </w:r>
            <w:r w:rsidR="00A27CB6" w:rsidRPr="00CF20E0">
              <w:rPr>
                <w:rFonts w:cs="Times New Roman"/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180C29B2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25A8413F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Place: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42DBCE7A" w14:textId="77777777" w:rsidR="00D30533" w:rsidRPr="00CF20E0" w:rsidRDefault="00D30533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8F3996" w:rsidRPr="00CF20E0" w14:paraId="74E4D55B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09A66AC3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Death: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505A7DE6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3A9CD033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Place: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2CEC00BB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CF20E0" w:rsidRPr="00CF20E0" w14:paraId="3BEE8384" w14:textId="77777777" w:rsidTr="008F3996">
        <w:trPr>
          <w:trHeight w:val="360"/>
        </w:trPr>
        <w:tc>
          <w:tcPr>
            <w:tcW w:w="727" w:type="pct"/>
            <w:shd w:val="clear" w:color="auto" w:fill="auto"/>
            <w:vAlign w:val="center"/>
          </w:tcPr>
          <w:p w14:paraId="09D9F295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Immigrated?</w:t>
            </w:r>
          </w:p>
        </w:tc>
        <w:tc>
          <w:tcPr>
            <w:tcW w:w="1303" w:type="pct"/>
            <w:gridSpan w:val="3"/>
            <w:shd w:val="clear" w:color="auto" w:fill="auto"/>
            <w:vAlign w:val="center"/>
          </w:tcPr>
          <w:p w14:paraId="093BEE9C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526" w:type="pct"/>
            <w:gridSpan w:val="2"/>
            <w:shd w:val="clear" w:color="auto" w:fill="auto"/>
            <w:vAlign w:val="center"/>
          </w:tcPr>
          <w:p w14:paraId="5B3D9E27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  <w:r w:rsidRPr="00CF20E0">
              <w:rPr>
                <w:rFonts w:cs="Times New Roman"/>
                <w:sz w:val="22"/>
                <w:szCs w:val="22"/>
              </w:rPr>
              <w:t>From?</w:t>
            </w:r>
          </w:p>
        </w:tc>
        <w:tc>
          <w:tcPr>
            <w:tcW w:w="2443" w:type="pct"/>
            <w:gridSpan w:val="6"/>
            <w:shd w:val="clear" w:color="auto" w:fill="auto"/>
            <w:vAlign w:val="center"/>
          </w:tcPr>
          <w:p w14:paraId="65E922F2" w14:textId="77777777" w:rsidR="008F6B97" w:rsidRPr="00CF20E0" w:rsidRDefault="008F6B97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</w:tr>
      <w:tr w:rsidR="00D30533" w:rsidRPr="00CF20E0" w14:paraId="31A8013F" w14:textId="77777777" w:rsidTr="008F3996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4838447B" w14:textId="77777777" w:rsidR="00D30533" w:rsidRPr="00CF20E0" w:rsidRDefault="00A27CB6" w:rsidP="00A27CB6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Children or Sibling Information (circle one)</w:t>
            </w:r>
          </w:p>
        </w:tc>
      </w:tr>
      <w:tr w:rsidR="00CF20E0" w:rsidRPr="00CF20E0" w14:paraId="5D9615D3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15448A35" w14:textId="77777777" w:rsidR="00A27CB6" w:rsidRPr="00CF20E0" w:rsidRDefault="00DE4473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21259925"/>
                <w:placeholder>
                  <w:docPart w:val="12F425104D73468CAD903C5E31875096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0176CF3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45F796F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46686258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2D91A7A1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47D8A746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086CF500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61D020FC" w14:textId="77777777" w:rsidR="00A27CB6" w:rsidRPr="00CF20E0" w:rsidRDefault="00DE4473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787783886"/>
                <w:placeholder>
                  <w:docPart w:val="1A267499FC7F4778BB3E7EC1757DD9FA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088E3B84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538DF3D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07D17F57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0B0EF178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5752394C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4646853A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56FFB30D" w14:textId="77777777" w:rsidR="00A27CB6" w:rsidRPr="00CF20E0" w:rsidRDefault="00DE4473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168305339"/>
                <w:placeholder>
                  <w:docPart w:val="10493081C4B041C1BF71A599588D826F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2A84E073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46A376BD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080F1E22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4703C04A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75F4AAB9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CF20E0" w:rsidRPr="00CF20E0" w14:paraId="427CB141" w14:textId="77777777" w:rsidTr="008F3996">
        <w:trPr>
          <w:trHeight w:val="360"/>
        </w:trPr>
        <w:tc>
          <w:tcPr>
            <w:tcW w:w="727" w:type="pct"/>
            <w:vAlign w:val="bottom"/>
          </w:tcPr>
          <w:p w14:paraId="1A71CC07" w14:textId="77777777" w:rsidR="00A27CB6" w:rsidRPr="00CF20E0" w:rsidRDefault="00DE4473" w:rsidP="00CF20E0">
            <w:pPr>
              <w:pStyle w:val="NoSpacing"/>
              <w:rPr>
                <w:sz w:val="22"/>
                <w:szCs w:val="22"/>
              </w:rPr>
            </w:pPr>
            <w:sdt>
              <w:sdtPr>
                <w:rPr>
                  <w:sz w:val="22"/>
                  <w:szCs w:val="22"/>
                </w:rPr>
                <w:id w:val="813450120"/>
                <w:placeholder>
                  <w:docPart w:val="4CADF754927E4E8CBE3C3FCBF844FD3C"/>
                </w:placeholder>
                <w:temporary/>
                <w:showingPlcHdr/>
                <w15:appearance w15:val="hidden"/>
              </w:sdtPr>
              <w:sdtEndPr/>
              <w:sdtContent>
                <w:r w:rsidR="00A27CB6" w:rsidRPr="00CF20E0">
                  <w:rPr>
                    <w:sz w:val="22"/>
                    <w:szCs w:val="22"/>
                  </w:rPr>
                  <w:t>Name</w:t>
                </w:r>
              </w:sdtContent>
            </w:sdt>
            <w:r w:rsidR="00A27CB6" w:rsidRPr="00CF20E0">
              <w:rPr>
                <w:sz w:val="22"/>
                <w:szCs w:val="22"/>
              </w:rPr>
              <w:t>:</w:t>
            </w:r>
          </w:p>
        </w:tc>
        <w:tc>
          <w:tcPr>
            <w:tcW w:w="1303" w:type="pct"/>
            <w:gridSpan w:val="3"/>
            <w:vAlign w:val="bottom"/>
          </w:tcPr>
          <w:p w14:paraId="1AACE6BC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19" w:type="pct"/>
            <w:vAlign w:val="bottom"/>
          </w:tcPr>
          <w:p w14:paraId="761C8AF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Birth:</w:t>
            </w:r>
          </w:p>
        </w:tc>
        <w:tc>
          <w:tcPr>
            <w:tcW w:w="984" w:type="pct"/>
            <w:gridSpan w:val="3"/>
            <w:vAlign w:val="bottom"/>
          </w:tcPr>
          <w:p w14:paraId="400D242A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  <w:tc>
          <w:tcPr>
            <w:tcW w:w="474" w:type="pct"/>
            <w:gridSpan w:val="2"/>
            <w:vAlign w:val="bottom"/>
          </w:tcPr>
          <w:p w14:paraId="53313CB1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Death:</w:t>
            </w:r>
          </w:p>
        </w:tc>
        <w:tc>
          <w:tcPr>
            <w:tcW w:w="1092" w:type="pct"/>
            <w:gridSpan w:val="2"/>
            <w:vAlign w:val="bottom"/>
          </w:tcPr>
          <w:p w14:paraId="22F23F8C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8F6B97" w:rsidRPr="00CF20E0" w14:paraId="1F455CD2" w14:textId="77777777" w:rsidTr="008F3996">
        <w:tc>
          <w:tcPr>
            <w:tcW w:w="5000" w:type="pct"/>
            <w:gridSpan w:val="12"/>
            <w:shd w:val="clear" w:color="auto" w:fill="731F1C" w:themeFill="accent5"/>
            <w:vAlign w:val="bottom"/>
          </w:tcPr>
          <w:p w14:paraId="44A8EAD2" w14:textId="77777777" w:rsidR="008F6B97" w:rsidRPr="00CF20E0" w:rsidRDefault="008F6B97" w:rsidP="008F6B97">
            <w:pPr>
              <w:pStyle w:val="Heading1"/>
              <w:outlineLvl w:val="0"/>
              <w:rPr>
                <w:sz w:val="22"/>
                <w:szCs w:val="22"/>
              </w:rPr>
            </w:pPr>
            <w:r w:rsidRPr="00CF20E0">
              <w:rPr>
                <w:sz w:val="22"/>
                <w:szCs w:val="22"/>
              </w:rPr>
              <w:t>What Information Is Wanted?</w:t>
            </w:r>
          </w:p>
        </w:tc>
      </w:tr>
      <w:tr w:rsidR="00CF20E0" w:rsidRPr="00CF20E0" w14:paraId="73E6F319" w14:textId="77777777" w:rsidTr="008F3996">
        <w:trPr>
          <w:trHeight w:val="1499"/>
        </w:trPr>
        <w:tc>
          <w:tcPr>
            <w:tcW w:w="5000" w:type="pct"/>
            <w:gridSpan w:val="12"/>
            <w:vAlign w:val="bottom"/>
          </w:tcPr>
          <w:p w14:paraId="4306B8A9" w14:textId="77777777" w:rsidR="00CF20E0" w:rsidRPr="00CF20E0" w:rsidRDefault="00CF20E0" w:rsidP="00A27CB6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CF20E0" w:rsidRPr="00CF20E0" w14:paraId="181764C8" w14:textId="77777777" w:rsidTr="008F3996">
        <w:trPr>
          <w:trHeight w:val="360"/>
        </w:trPr>
        <w:tc>
          <w:tcPr>
            <w:tcW w:w="2450" w:type="pct"/>
            <w:gridSpan w:val="5"/>
            <w:tcBorders>
              <w:bottom w:val="single" w:sz="4" w:space="0" w:color="auto"/>
            </w:tcBorders>
            <w:vAlign w:val="bottom"/>
          </w:tcPr>
          <w:p w14:paraId="7E08FFC3" w14:textId="77777777" w:rsidR="00CF20E0" w:rsidRPr="008F3996" w:rsidRDefault="00CF20E0" w:rsidP="00CF20E0">
            <w:pPr>
              <w:pStyle w:val="NoSpacing"/>
              <w:rPr>
                <w:b/>
                <w:sz w:val="22"/>
                <w:szCs w:val="22"/>
              </w:rPr>
            </w:pPr>
            <w:r w:rsidRPr="008F3996">
              <w:rPr>
                <w:b/>
                <w:sz w:val="22"/>
                <w:szCs w:val="22"/>
              </w:rPr>
              <w:t>Maximum hours of research you’re requesting:</w:t>
            </w:r>
          </w:p>
        </w:tc>
        <w:tc>
          <w:tcPr>
            <w:tcW w:w="2550" w:type="pct"/>
            <w:gridSpan w:val="7"/>
            <w:tcBorders>
              <w:bottom w:val="single" w:sz="4" w:space="0" w:color="auto"/>
            </w:tcBorders>
            <w:vAlign w:val="bottom"/>
          </w:tcPr>
          <w:p w14:paraId="3A48DB72" w14:textId="77777777" w:rsidR="00CF20E0" w:rsidRPr="00CF20E0" w:rsidRDefault="00CF20E0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8F3996" w:rsidRPr="00CF20E0" w14:paraId="1A770816" w14:textId="77777777" w:rsidTr="008F3996">
        <w:trPr>
          <w:trHeight w:val="432"/>
        </w:trPr>
        <w:tc>
          <w:tcPr>
            <w:tcW w:w="5000" w:type="pct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4820141" w14:textId="77777777" w:rsidR="008F3996" w:rsidRPr="008F3996" w:rsidRDefault="008F3996" w:rsidP="008F3996">
            <w:pPr>
              <w:pStyle w:val="NoSpacing"/>
              <w:jc w:val="center"/>
              <w:rPr>
                <w:b/>
                <w:color w:val="FF0000"/>
                <w:sz w:val="22"/>
                <w:szCs w:val="22"/>
              </w:rPr>
            </w:pPr>
            <w:r w:rsidRPr="008F3996">
              <w:rPr>
                <w:b/>
                <w:color w:val="FF0000"/>
                <w:sz w:val="22"/>
                <w:szCs w:val="22"/>
              </w:rPr>
              <w:t>Final fees will be a total of research hours, print outs (.25 per page), and postage.</w:t>
            </w:r>
          </w:p>
        </w:tc>
      </w:tr>
      <w:tr w:rsidR="008F6B97" w:rsidRPr="00CF20E0" w14:paraId="1530B6FE" w14:textId="77777777" w:rsidTr="000A5939">
        <w:trPr>
          <w:trHeight w:val="153"/>
        </w:trPr>
        <w:tc>
          <w:tcPr>
            <w:tcW w:w="1786" w:type="pct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7DF5ED" w14:textId="77777777" w:rsidR="00A27CB6" w:rsidRPr="00CF20E0" w:rsidRDefault="00A27CB6" w:rsidP="00CF20E0">
            <w:pPr>
              <w:pStyle w:val="NoSpacing"/>
              <w:rPr>
                <w:rFonts w:cs="Times New Roman"/>
                <w:sz w:val="22"/>
                <w:szCs w:val="22"/>
              </w:rPr>
            </w:pPr>
          </w:p>
        </w:tc>
        <w:tc>
          <w:tcPr>
            <w:tcW w:w="3214" w:type="pct"/>
            <w:gridSpan w:val="9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2507F4E" w14:textId="77777777" w:rsidR="00A27CB6" w:rsidRPr="00CF20E0" w:rsidRDefault="00A27CB6" w:rsidP="00CF20E0">
            <w:pPr>
              <w:pStyle w:val="NoSpacing"/>
              <w:rPr>
                <w:sz w:val="22"/>
                <w:szCs w:val="22"/>
              </w:rPr>
            </w:pPr>
          </w:p>
        </w:tc>
      </w:tr>
      <w:tr w:rsidR="008F3996" w:rsidRPr="008F3996" w14:paraId="75C81F04" w14:textId="77777777" w:rsidTr="00FF4415">
        <w:trPr>
          <w:trHeight w:val="360"/>
        </w:trPr>
        <w:tc>
          <w:tcPr>
            <w:tcW w:w="727" w:type="pct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E8F83B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  <w:r w:rsidRPr="008F3996">
              <w:rPr>
                <w:b/>
                <w:sz w:val="22"/>
                <w:szCs w:val="20"/>
              </w:rPr>
              <w:t>Signature:</w:t>
            </w:r>
          </w:p>
        </w:tc>
        <w:tc>
          <w:tcPr>
            <w:tcW w:w="2447" w:type="pct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C87AD9F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</w:p>
        </w:tc>
        <w:tc>
          <w:tcPr>
            <w:tcW w:w="400" w:type="pct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C1CA3D3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  <w:r>
              <w:rPr>
                <w:b/>
                <w:sz w:val="22"/>
                <w:szCs w:val="20"/>
              </w:rPr>
              <w:t>Date:</w:t>
            </w:r>
          </w:p>
        </w:tc>
        <w:tc>
          <w:tcPr>
            <w:tcW w:w="1426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1C5A141" w14:textId="77777777" w:rsidR="008F3996" w:rsidRPr="008F3996" w:rsidRDefault="008F3996" w:rsidP="008F3996">
            <w:pPr>
              <w:pStyle w:val="NoSpacing"/>
              <w:rPr>
                <w:b/>
                <w:sz w:val="22"/>
                <w:szCs w:val="20"/>
              </w:rPr>
            </w:pPr>
          </w:p>
        </w:tc>
      </w:tr>
    </w:tbl>
    <w:p w14:paraId="195AC595" w14:textId="77777777" w:rsidR="000172E5" w:rsidRDefault="000172E5" w:rsidP="002A1244">
      <w:pPr>
        <w:pStyle w:val="NoSpacing"/>
      </w:pPr>
    </w:p>
    <w:p w14:paraId="4A5A929C" w14:textId="77777777" w:rsidR="004646B9" w:rsidRDefault="004646B9" w:rsidP="002A1244">
      <w:pPr>
        <w:pStyle w:val="NoSpacing"/>
        <w:rPr>
          <w:b/>
          <w:sz w:val="22"/>
          <w:szCs w:val="22"/>
        </w:rPr>
      </w:pPr>
    </w:p>
    <w:p w14:paraId="0FB74E54" w14:textId="77777777" w:rsidR="00BE2C46" w:rsidRPr="00BE2C46" w:rsidRDefault="00BE2C46" w:rsidP="002A1244">
      <w:pPr>
        <w:pStyle w:val="NoSpacing"/>
        <w:rPr>
          <w:b/>
          <w:sz w:val="22"/>
          <w:szCs w:val="22"/>
        </w:rPr>
      </w:pPr>
      <w:r w:rsidRPr="00BE2C46">
        <w:rPr>
          <w:b/>
          <w:sz w:val="22"/>
          <w:szCs w:val="22"/>
        </w:rPr>
        <w:t>PAYMENT INFORMATION:</w:t>
      </w:r>
    </w:p>
    <w:p w14:paraId="0644B653" w14:textId="77777777" w:rsidR="00BE2C46" w:rsidRDefault="00BE2C46" w:rsidP="002A1244">
      <w:pPr>
        <w:pStyle w:val="NoSpacing"/>
      </w:pPr>
    </w:p>
    <w:tbl>
      <w:tblPr>
        <w:tblStyle w:val="TableGrid"/>
        <w:tblW w:w="9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0"/>
        <w:gridCol w:w="1260"/>
        <w:gridCol w:w="2070"/>
        <w:gridCol w:w="2250"/>
      </w:tblGrid>
      <w:tr w:rsidR="00DE4473" w:rsidRPr="00BE2C46" w14:paraId="60B4D306" w14:textId="25C46BBA" w:rsidTr="00DE4473">
        <w:trPr>
          <w:trHeight w:val="368"/>
        </w:trPr>
        <w:tc>
          <w:tcPr>
            <w:tcW w:w="3690" w:type="dxa"/>
            <w:vAlign w:val="center"/>
          </w:tcPr>
          <w:p w14:paraId="15133E69" w14:textId="77777777" w:rsidR="00DE4473" w:rsidRPr="00BE2C46" w:rsidRDefault="00DE4473" w:rsidP="00BE2C46">
            <w:pPr>
              <w:pStyle w:val="NoSpacing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How are you paying</w:t>
            </w:r>
            <w:r>
              <w:rPr>
                <w:sz w:val="22"/>
                <w:szCs w:val="22"/>
              </w:rPr>
              <w:t xml:space="preserve"> your retainer fee</w:t>
            </w:r>
            <w:r w:rsidRPr="00BE2C46">
              <w:rPr>
                <w:sz w:val="22"/>
                <w:szCs w:val="22"/>
              </w:rPr>
              <w:t>?</w:t>
            </w:r>
          </w:p>
        </w:tc>
        <w:tc>
          <w:tcPr>
            <w:tcW w:w="1260" w:type="dxa"/>
            <w:vAlign w:val="center"/>
          </w:tcPr>
          <w:p w14:paraId="1E4DF4B9" w14:textId="77777777" w:rsidR="00DE4473" w:rsidRPr="00BE2C46" w:rsidRDefault="00DE4473" w:rsidP="00DE4473">
            <w:pPr>
              <w:pStyle w:val="NoSpacing"/>
              <w:numPr>
                <w:ilvl w:val="0"/>
                <w:numId w:val="23"/>
              </w:numPr>
              <w:ind w:left="440"/>
              <w:jc w:val="center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Check</w:t>
            </w:r>
          </w:p>
        </w:tc>
        <w:tc>
          <w:tcPr>
            <w:tcW w:w="2070" w:type="dxa"/>
            <w:vAlign w:val="center"/>
          </w:tcPr>
          <w:p w14:paraId="2FB227FD" w14:textId="77777777" w:rsidR="00DE4473" w:rsidRPr="00BE2C46" w:rsidRDefault="00DE4473" w:rsidP="00DE4473">
            <w:pPr>
              <w:pStyle w:val="NoSpacing"/>
              <w:numPr>
                <w:ilvl w:val="0"/>
                <w:numId w:val="23"/>
              </w:numPr>
              <w:jc w:val="center"/>
              <w:rPr>
                <w:sz w:val="22"/>
                <w:szCs w:val="22"/>
              </w:rPr>
            </w:pPr>
            <w:r w:rsidRPr="00BE2C46">
              <w:rPr>
                <w:sz w:val="22"/>
                <w:szCs w:val="22"/>
              </w:rPr>
              <w:t>Credit Card</w:t>
            </w:r>
          </w:p>
        </w:tc>
        <w:tc>
          <w:tcPr>
            <w:tcW w:w="2250" w:type="dxa"/>
            <w:vAlign w:val="center"/>
          </w:tcPr>
          <w:p w14:paraId="7B658261" w14:textId="4C312C93" w:rsidR="00DE4473" w:rsidRPr="00BE2C46" w:rsidRDefault="00DE4473" w:rsidP="00DE4473">
            <w:pPr>
              <w:pStyle w:val="NoSpacing"/>
              <w:numPr>
                <w:ilvl w:val="0"/>
                <w:numId w:val="23"/>
              </w:num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Money Order</w:t>
            </w:r>
          </w:p>
        </w:tc>
      </w:tr>
    </w:tbl>
    <w:p w14:paraId="14107D47" w14:textId="77777777" w:rsidR="00BE2C46" w:rsidRDefault="00BE2C46" w:rsidP="002A1244">
      <w:pPr>
        <w:pStyle w:val="NoSpacing"/>
      </w:pPr>
    </w:p>
    <w:p w14:paraId="57A2B614" w14:textId="7353FB76" w:rsidR="00BE2C46" w:rsidRDefault="00BE2C46" w:rsidP="002A1244">
      <w:pPr>
        <w:pStyle w:val="NoSpacing"/>
        <w:rPr>
          <w:sz w:val="22"/>
          <w:szCs w:val="22"/>
        </w:rPr>
      </w:pPr>
      <w:r w:rsidRPr="00BE2C46">
        <w:rPr>
          <w:sz w:val="22"/>
          <w:szCs w:val="22"/>
        </w:rPr>
        <w:t xml:space="preserve">If you are paying by check, </w:t>
      </w:r>
      <w:r>
        <w:rPr>
          <w:sz w:val="22"/>
          <w:szCs w:val="22"/>
        </w:rPr>
        <w:t xml:space="preserve">please </w:t>
      </w:r>
      <w:r w:rsidRPr="00BE2C46">
        <w:rPr>
          <w:sz w:val="22"/>
          <w:szCs w:val="22"/>
        </w:rPr>
        <w:t xml:space="preserve">include it </w:t>
      </w:r>
      <w:r>
        <w:rPr>
          <w:sz w:val="22"/>
          <w:szCs w:val="22"/>
        </w:rPr>
        <w:t xml:space="preserve">with the research request form being sent by mail. </w:t>
      </w:r>
      <w:r w:rsidRPr="00DE4473">
        <w:rPr>
          <w:b/>
          <w:bCs/>
          <w:sz w:val="22"/>
          <w:szCs w:val="22"/>
        </w:rPr>
        <w:t>If you are submitting the form by email, you can send the check on its own through the postal service.</w:t>
      </w:r>
      <w:r w:rsidR="00DE4473">
        <w:rPr>
          <w:b/>
          <w:bCs/>
          <w:sz w:val="22"/>
          <w:szCs w:val="22"/>
        </w:rPr>
        <w:t xml:space="preserve"> Just make a note of it in the email.</w:t>
      </w:r>
      <w:r>
        <w:rPr>
          <w:sz w:val="22"/>
          <w:szCs w:val="22"/>
        </w:rPr>
        <w:t xml:space="preserve"> Research can begin upon its receipt. </w:t>
      </w:r>
    </w:p>
    <w:p w14:paraId="182FFA54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03A332EC" w14:textId="77777777" w:rsidR="00BE2C46" w:rsidRDefault="00BE2C46" w:rsidP="002A1244">
      <w:pPr>
        <w:pStyle w:val="NoSpacing"/>
        <w:rPr>
          <w:sz w:val="22"/>
          <w:szCs w:val="22"/>
        </w:rPr>
      </w:pPr>
      <w:r>
        <w:rPr>
          <w:sz w:val="22"/>
          <w:szCs w:val="22"/>
        </w:rPr>
        <w:t>If you are paying by credit card, please fill</w:t>
      </w:r>
      <w:r w:rsidR="004646B9">
        <w:rPr>
          <w:sz w:val="22"/>
          <w:szCs w:val="22"/>
        </w:rPr>
        <w:t xml:space="preserve"> out the following information and submit with the request form.</w:t>
      </w:r>
    </w:p>
    <w:p w14:paraId="26E54960" w14:textId="77777777" w:rsidR="00BE2C46" w:rsidRDefault="00BE2C46" w:rsidP="002A1244">
      <w:pPr>
        <w:pStyle w:val="NoSpacing"/>
        <w:rPr>
          <w:sz w:val="22"/>
          <w:szCs w:val="22"/>
        </w:rPr>
      </w:pPr>
    </w:p>
    <w:p w14:paraId="453C9FD9" w14:textId="77777777" w:rsidR="0069128B" w:rsidRDefault="0069128B" w:rsidP="0069128B">
      <w:pPr>
        <w:pStyle w:val="NoSpacing"/>
        <w:jc w:val="center"/>
        <w:rPr>
          <w:sz w:val="22"/>
          <w:szCs w:val="22"/>
        </w:rPr>
      </w:pPr>
    </w:p>
    <w:tbl>
      <w:tblPr>
        <w:tblW w:w="5000" w:type="pct"/>
        <w:tblBorders>
          <w:top w:val="single" w:sz="12" w:space="0" w:color="666666" w:themeColor="accent6"/>
          <w:left w:val="single" w:sz="12" w:space="0" w:color="666666" w:themeColor="accent6"/>
          <w:bottom w:val="single" w:sz="12" w:space="0" w:color="666666" w:themeColor="accent6"/>
          <w:right w:val="single" w:sz="12" w:space="0" w:color="666666" w:themeColor="accent6"/>
        </w:tblBorders>
        <w:tblLayout w:type="fixed"/>
        <w:tblCellMar>
          <w:left w:w="0" w:type="dxa"/>
          <w:bottom w:w="216" w:type="dxa"/>
          <w:right w:w="0" w:type="dxa"/>
        </w:tblCellMar>
        <w:tblLook w:val="04A0" w:firstRow="1" w:lastRow="0" w:firstColumn="1" w:lastColumn="0" w:noHBand="0" w:noVBand="1"/>
        <w:tblDescription w:val="Layout table for title, date, number and amount"/>
      </w:tblPr>
      <w:tblGrid>
        <w:gridCol w:w="6215"/>
        <w:gridCol w:w="3115"/>
      </w:tblGrid>
      <w:tr w:rsidR="0069128B" w:rsidRPr="0069128B" w14:paraId="73C55121" w14:textId="77777777" w:rsidTr="0069128B">
        <w:trPr>
          <w:trHeight w:val="1152"/>
        </w:trPr>
        <w:tc>
          <w:tcPr>
            <w:tcW w:w="6195" w:type="dxa"/>
            <w:vAlign w:val="bottom"/>
          </w:tcPr>
          <w:p w14:paraId="41CD159C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outlineLvl w:val="0"/>
              <w:rPr>
                <w:rFonts w:eastAsia="Times New Roman" w:cstheme="minorHAnsi"/>
                <w:b/>
                <w:bCs/>
                <w:smallCaps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</w:pPr>
            <w:r w:rsidRPr="0069128B">
              <w:rPr>
                <w:rFonts w:eastAsia="Times New Roman" w:cstheme="minorHAnsi"/>
                <w:b/>
                <w:bCs/>
                <w:smallCaps/>
                <w:color w:val="C00000"/>
                <w:sz w:val="40"/>
                <w:szCs w:val="40"/>
                <w:lang w:eastAsia="ja-JP"/>
                <w14:shadow w14:blurRad="63500" w14:dist="50800" w14:dir="5400000" w14:sx="0" w14:sy="0" w14:kx="0" w14:ky="0" w14:algn="none">
                  <w14:srgbClr w14:val="000000">
                    <w14:alpha w14:val="50000"/>
                  </w14:srgbClr>
                </w14:shadow>
              </w:rPr>
              <w:t>Credit Card Payment</w:t>
            </w:r>
          </w:p>
        </w:tc>
        <w:tc>
          <w:tcPr>
            <w:tcW w:w="3105" w:type="dxa"/>
            <w:tcMar>
              <w:bottom w:w="0" w:type="dxa"/>
            </w:tcMar>
          </w:tcPr>
          <w:tbl>
            <w:tblPr>
              <w:tblStyle w:val="TableGrid2"/>
              <w:tblW w:w="30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Date, number and amount information table"/>
            </w:tblPr>
            <w:tblGrid>
              <w:gridCol w:w="1350"/>
              <w:gridCol w:w="1710"/>
            </w:tblGrid>
            <w:tr w:rsidR="0069128B" w:rsidRPr="0069128B" w14:paraId="1F42D351" w14:textId="77777777" w:rsidTr="00781FDA">
              <w:tc>
                <w:tcPr>
                  <w:tcW w:w="1350" w:type="dxa"/>
                </w:tcPr>
                <w:p w14:paraId="73C2C9FA" w14:textId="77777777" w:rsidR="0069128B" w:rsidRPr="0069128B" w:rsidRDefault="00DE4473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sdt>
                    <w:sdtPr>
                      <w:rPr>
                        <w:rFonts w:cstheme="minorHAnsi"/>
                        <w:szCs w:val="16"/>
                      </w:rPr>
                      <w:alias w:val="Date:"/>
                      <w:tag w:val="Date:"/>
                      <w:id w:val="-2074188844"/>
                      <w:placeholder>
                        <w:docPart w:val="98CBD614374F4198B4404BB566F9BC32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  <w:szCs w:val="16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12CB6087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6A86392C" w14:textId="77777777" w:rsidTr="00781FDA">
              <w:tc>
                <w:tcPr>
                  <w:tcW w:w="1350" w:type="dxa"/>
                </w:tcPr>
                <w:p w14:paraId="61B18DB6" w14:textId="77777777" w:rsidR="0069128B" w:rsidRPr="0069128B" w:rsidRDefault="0069128B" w:rsidP="0069128B">
                  <w:pPr>
                    <w:spacing w:before="120"/>
                    <w:ind w:right="72"/>
                    <w:jc w:val="right"/>
                    <w:outlineLvl w:val="2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Staff Initials</w:t>
                  </w:r>
                </w:p>
              </w:tc>
              <w:tc>
                <w:tcPr>
                  <w:tcW w:w="1710" w:type="dxa"/>
                </w:tcPr>
                <w:p w14:paraId="73965D4D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  <w:szCs w:val="16"/>
                    </w:rPr>
                  </w:pPr>
                  <w:r w:rsidRPr="0069128B">
                    <w:rPr>
                      <w:rFonts w:cstheme="minorHAnsi"/>
                      <w:szCs w:val="16"/>
                    </w:rPr>
                    <w:t>____________</w:t>
                  </w:r>
                </w:p>
              </w:tc>
            </w:tr>
            <w:tr w:rsidR="0069128B" w:rsidRPr="0069128B" w14:paraId="0D6E4D1F" w14:textId="77777777" w:rsidTr="00781FDA">
              <w:tc>
                <w:tcPr>
                  <w:tcW w:w="1350" w:type="dxa"/>
                </w:tcPr>
                <w:p w14:paraId="3A4C43E5" w14:textId="77777777" w:rsidR="0069128B" w:rsidRPr="0069128B" w:rsidRDefault="00DE4473" w:rsidP="0069128B">
                  <w:pPr>
                    <w:spacing w:before="120"/>
                    <w:ind w:right="72"/>
                    <w:jc w:val="right"/>
                    <w:outlineLvl w:val="1"/>
                    <w:rPr>
                      <w:rFonts w:cstheme="minorHAnsi"/>
                    </w:rPr>
                  </w:pPr>
                  <w:sdt>
                    <w:sdtPr>
                      <w:rPr>
                        <w:rFonts w:cstheme="minorHAnsi"/>
                      </w:rPr>
                      <w:alias w:val="Amount:"/>
                      <w:tag w:val="Amount:"/>
                      <w:id w:val="1389691139"/>
                      <w:placeholder>
                        <w:docPart w:val="0F722E05BED042CB83FDED85F740B3FC"/>
                      </w:placeholder>
                      <w:temporary/>
                      <w:showingPlcHdr/>
                      <w15:appearance w15:val="hidden"/>
                    </w:sdtPr>
                    <w:sdtEndPr/>
                    <w:sdtContent>
                      <w:r w:rsidR="0069128B" w:rsidRPr="0069128B">
                        <w:rPr>
                          <w:rFonts w:cstheme="minorHAnsi"/>
                        </w:rPr>
                        <w:t>Amount</w:t>
                      </w:r>
                    </w:sdtContent>
                  </w:sdt>
                </w:p>
              </w:tc>
              <w:tc>
                <w:tcPr>
                  <w:tcW w:w="1710" w:type="dxa"/>
                </w:tcPr>
                <w:p w14:paraId="1AD58C26" w14:textId="77777777" w:rsidR="0069128B" w:rsidRPr="0069128B" w:rsidRDefault="0069128B" w:rsidP="0069128B">
                  <w:pPr>
                    <w:spacing w:before="120"/>
                    <w:ind w:left="72" w:right="72"/>
                    <w:outlineLvl w:val="1"/>
                    <w:rPr>
                      <w:rFonts w:cstheme="minorHAnsi"/>
                    </w:rPr>
                  </w:pPr>
                  <w:r w:rsidRPr="0069128B">
                    <w:rPr>
                      <w:rFonts w:cstheme="minorHAnsi"/>
                    </w:rPr>
                    <w:t>____________</w:t>
                  </w:r>
                </w:p>
              </w:tc>
            </w:tr>
          </w:tbl>
          <w:p w14:paraId="5B91646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</w:tbl>
    <w:p w14:paraId="73C6420A" w14:textId="77777777" w:rsidR="0069128B" w:rsidRPr="0069128B" w:rsidRDefault="0069128B" w:rsidP="0069128B">
      <w:pPr>
        <w:spacing w:before="120" w:after="0" w:line="240" w:lineRule="auto"/>
        <w:ind w:left="72" w:right="72"/>
        <w:contextualSpacing/>
        <w:outlineLvl w:val="1"/>
        <w:rPr>
          <w:rFonts w:eastAsia="Times New Roman" w:cstheme="minorHAnsi"/>
          <w:sz w:val="22"/>
          <w:szCs w:val="22"/>
          <w:lang w:eastAsia="ja-JP"/>
        </w:rPr>
      </w:pPr>
    </w:p>
    <w:tbl>
      <w:tblPr>
        <w:tblW w:w="498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for description, charged to, received by, and approved by"/>
      </w:tblPr>
      <w:tblGrid>
        <w:gridCol w:w="1606"/>
        <w:gridCol w:w="3051"/>
        <w:gridCol w:w="1746"/>
        <w:gridCol w:w="177"/>
        <w:gridCol w:w="1363"/>
        <w:gridCol w:w="1375"/>
      </w:tblGrid>
      <w:tr w:rsidR="0069128B" w:rsidRPr="0069128B" w14:paraId="6B6265B3" w14:textId="77777777" w:rsidTr="0069128B">
        <w:trPr>
          <w:trHeight w:val="629"/>
        </w:trPr>
        <w:tc>
          <w:tcPr>
            <w:tcW w:w="1596" w:type="dxa"/>
            <w:vAlign w:val="center"/>
          </w:tcPr>
          <w:p w14:paraId="17E07EEF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Service Provided</w:t>
            </w:r>
          </w:p>
        </w:tc>
        <w:tc>
          <w:tcPr>
            <w:tcW w:w="4943" w:type="dxa"/>
            <w:gridSpan w:val="3"/>
            <w:vAlign w:val="center"/>
          </w:tcPr>
          <w:p w14:paraId="1A724FB3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2E683456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Number of Hours</w:t>
            </w:r>
          </w:p>
        </w:tc>
        <w:tc>
          <w:tcPr>
            <w:tcW w:w="1366" w:type="dxa"/>
            <w:vAlign w:val="center"/>
          </w:tcPr>
          <w:p w14:paraId="6EAC847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03CE6880" w14:textId="77777777" w:rsidTr="0069128B">
        <w:trPr>
          <w:trHeight w:val="576"/>
        </w:trPr>
        <w:sdt>
          <w:sdtPr>
            <w:rPr>
              <w:rFonts w:eastAsia="Times New Roman" w:cstheme="minorHAnsi"/>
              <w:b/>
              <w:bCs/>
              <w:sz w:val="22"/>
              <w:szCs w:val="22"/>
              <w:lang w:eastAsia="ja-JP"/>
            </w:rPr>
            <w:alias w:val="Charged to:"/>
            <w:tag w:val="Charged to:"/>
            <w:id w:val="2011480653"/>
            <w:placeholder>
              <w:docPart w:val="0B83EEA1DAD54DEFAEC0C3CA2FE0A5E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596" w:type="dxa"/>
                <w:vAlign w:val="center"/>
              </w:tcPr>
              <w:p w14:paraId="38E48521" w14:textId="77777777" w:rsidR="0069128B" w:rsidRPr="0069128B" w:rsidRDefault="0069128B" w:rsidP="0069128B">
                <w:pPr>
                  <w:spacing w:before="120" w:after="0" w:line="240" w:lineRule="auto"/>
                  <w:ind w:left="72" w:right="72"/>
                  <w:contextualSpacing/>
                  <w:jc w:val="right"/>
                  <w:outlineLvl w:val="1"/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</w:pPr>
                <w:r w:rsidRPr="0069128B">
                  <w:rPr>
                    <w:rFonts w:eastAsia="Times New Roman" w:cstheme="minorHAnsi"/>
                    <w:b/>
                    <w:bCs/>
                    <w:sz w:val="22"/>
                    <w:szCs w:val="22"/>
                    <w:lang w:eastAsia="ja-JP"/>
                  </w:rPr>
                  <w:t>Charged to</w:t>
                </w:r>
              </w:p>
            </w:tc>
          </w:sdtContent>
        </w:sdt>
        <w:tc>
          <w:tcPr>
            <w:tcW w:w="4943" w:type="dxa"/>
            <w:gridSpan w:val="3"/>
            <w:vAlign w:val="center"/>
          </w:tcPr>
          <w:p w14:paraId="31D41BA1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353" w:type="dxa"/>
            <w:vAlign w:val="center"/>
          </w:tcPr>
          <w:p w14:paraId="3134C4C2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Type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 </w:t>
            </w:r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 xml:space="preserve">(Visa, MC, </w:t>
            </w:r>
            <w:proofErr w:type="spellStart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etc</w:t>
            </w:r>
            <w:proofErr w:type="spellEnd"/>
            <w:r w:rsidRPr="0069128B">
              <w:rPr>
                <w:rFonts w:eastAsia="Times New Roman" w:cstheme="minorHAnsi"/>
                <w:b/>
                <w:bCs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1366" w:type="dxa"/>
            <w:vAlign w:val="center"/>
          </w:tcPr>
          <w:p w14:paraId="506D1513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9CE167B" w14:textId="77777777" w:rsidTr="0069128B">
        <w:trPr>
          <w:trHeight w:val="719"/>
        </w:trPr>
        <w:tc>
          <w:tcPr>
            <w:tcW w:w="1596" w:type="dxa"/>
            <w:vAlign w:val="center"/>
          </w:tcPr>
          <w:p w14:paraId="208BADE0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Address</w:t>
            </w:r>
          </w:p>
        </w:tc>
        <w:tc>
          <w:tcPr>
            <w:tcW w:w="7662" w:type="dxa"/>
            <w:gridSpan w:val="5"/>
            <w:vAlign w:val="center"/>
          </w:tcPr>
          <w:p w14:paraId="299A26C5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650864EA" w14:textId="77777777" w:rsidTr="0069128B">
        <w:trPr>
          <w:trHeight w:val="576"/>
        </w:trPr>
        <w:tc>
          <w:tcPr>
            <w:tcW w:w="1596" w:type="dxa"/>
            <w:vAlign w:val="center"/>
          </w:tcPr>
          <w:p w14:paraId="12412808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Card Number</w:t>
            </w:r>
          </w:p>
        </w:tc>
        <w:tc>
          <w:tcPr>
            <w:tcW w:w="4766" w:type="dxa"/>
            <w:gridSpan w:val="2"/>
            <w:vAlign w:val="center"/>
          </w:tcPr>
          <w:p w14:paraId="68A968FC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  <w:tc>
          <w:tcPr>
            <w:tcW w:w="1530" w:type="dxa"/>
            <w:gridSpan w:val="2"/>
            <w:vAlign w:val="center"/>
          </w:tcPr>
          <w:p w14:paraId="462D8096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3-Digit </w:t>
            </w:r>
            <w:r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Security </w:t>
            </w: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Code</w:t>
            </w:r>
          </w:p>
        </w:tc>
        <w:tc>
          <w:tcPr>
            <w:tcW w:w="1366" w:type="dxa"/>
            <w:vAlign w:val="center"/>
          </w:tcPr>
          <w:p w14:paraId="5AAAC9B1" w14:textId="77777777" w:rsidR="0069128B" w:rsidRPr="0069128B" w:rsidRDefault="0069128B" w:rsidP="0069128B">
            <w:pPr>
              <w:spacing w:before="120" w:after="0" w:line="240" w:lineRule="auto"/>
              <w:ind w:right="72"/>
              <w:contextualSpacing/>
              <w:jc w:val="right"/>
              <w:outlineLvl w:val="1"/>
              <w:rPr>
                <w:rFonts w:eastAsia="Times New Roman" w:cstheme="minorHAnsi"/>
                <w:sz w:val="22"/>
                <w:szCs w:val="22"/>
                <w:lang w:eastAsia="ja-JP"/>
              </w:rPr>
            </w:pPr>
          </w:p>
        </w:tc>
      </w:tr>
      <w:tr w:rsidR="0069128B" w:rsidRPr="0069128B" w14:paraId="19AD3E9E" w14:textId="77777777" w:rsidTr="0069128B">
        <w:trPr>
          <w:trHeight w:val="576"/>
        </w:trPr>
        <w:tc>
          <w:tcPr>
            <w:tcW w:w="1595" w:type="dxa"/>
            <w:vAlign w:val="center"/>
          </w:tcPr>
          <w:p w14:paraId="0E144824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 xml:space="preserve">Expiration </w:t>
            </w:r>
          </w:p>
        </w:tc>
        <w:tc>
          <w:tcPr>
            <w:tcW w:w="3032" w:type="dxa"/>
            <w:vAlign w:val="center"/>
          </w:tcPr>
          <w:p w14:paraId="3B204C78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  <w:tc>
          <w:tcPr>
            <w:tcW w:w="1735" w:type="dxa"/>
            <w:vAlign w:val="center"/>
          </w:tcPr>
          <w:p w14:paraId="612264B1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Phone Number</w:t>
            </w:r>
          </w:p>
        </w:tc>
        <w:tc>
          <w:tcPr>
            <w:tcW w:w="2896" w:type="dxa"/>
            <w:gridSpan w:val="3"/>
            <w:vAlign w:val="center"/>
          </w:tcPr>
          <w:p w14:paraId="7F7DD6FA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  <w:tr w:rsidR="0069128B" w:rsidRPr="0069128B" w14:paraId="385C7890" w14:textId="77777777" w:rsidTr="0069128B">
        <w:trPr>
          <w:trHeight w:val="764"/>
        </w:trPr>
        <w:tc>
          <w:tcPr>
            <w:tcW w:w="1595" w:type="dxa"/>
            <w:vAlign w:val="center"/>
          </w:tcPr>
          <w:p w14:paraId="2647E860" w14:textId="77777777" w:rsidR="0069128B" w:rsidRPr="0069128B" w:rsidRDefault="0069128B" w:rsidP="0069128B">
            <w:pPr>
              <w:spacing w:before="12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  <w:r w:rsidRPr="0069128B"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  <w:t>Notes</w:t>
            </w:r>
          </w:p>
        </w:tc>
        <w:tc>
          <w:tcPr>
            <w:tcW w:w="7663" w:type="dxa"/>
            <w:gridSpan w:val="5"/>
            <w:vAlign w:val="center"/>
          </w:tcPr>
          <w:p w14:paraId="2FAA6E76" w14:textId="77777777" w:rsidR="0069128B" w:rsidRPr="0069128B" w:rsidRDefault="0069128B" w:rsidP="0069128B">
            <w:pPr>
              <w:spacing w:before="240" w:after="0" w:line="240" w:lineRule="auto"/>
              <w:ind w:left="72" w:right="72"/>
              <w:contextualSpacing/>
              <w:jc w:val="right"/>
              <w:outlineLvl w:val="1"/>
              <w:rPr>
                <w:rFonts w:eastAsia="Times New Roman" w:cstheme="minorHAnsi"/>
                <w:b/>
                <w:bCs/>
                <w:sz w:val="22"/>
                <w:szCs w:val="22"/>
                <w:lang w:eastAsia="ja-JP"/>
              </w:rPr>
            </w:pPr>
          </w:p>
        </w:tc>
      </w:tr>
    </w:tbl>
    <w:p w14:paraId="4E8A0208" w14:textId="77777777" w:rsidR="0069128B" w:rsidRPr="00BE2C46" w:rsidRDefault="0069128B" w:rsidP="0069128B">
      <w:pPr>
        <w:pStyle w:val="NoSpacing"/>
        <w:jc w:val="center"/>
        <w:rPr>
          <w:sz w:val="22"/>
          <w:szCs w:val="22"/>
        </w:rPr>
      </w:pPr>
    </w:p>
    <w:sectPr w:rsidR="0069128B" w:rsidRPr="00BE2C46" w:rsidSect="00CF20E0">
      <w:headerReference w:type="default" r:id="rId11"/>
      <w:footerReference w:type="default" r:id="rId12"/>
      <w:pgSz w:w="12240" w:h="15840"/>
      <w:pgMar w:top="360" w:right="1440" w:bottom="630" w:left="1440" w:header="270" w:footer="20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31EB41" w14:textId="77777777" w:rsidR="00DE6D8D" w:rsidRDefault="00DE6D8D" w:rsidP="000172E5">
      <w:pPr>
        <w:spacing w:after="0" w:line="240" w:lineRule="auto"/>
      </w:pPr>
      <w:r>
        <w:separator/>
      </w:r>
    </w:p>
  </w:endnote>
  <w:endnote w:type="continuationSeparator" w:id="0">
    <w:p w14:paraId="154A90FD" w14:textId="77777777" w:rsidR="00DE6D8D" w:rsidRDefault="00DE6D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3041471-95DB-4CF4-BF8B-92A796EF515E}"/>
    <w:embedBold r:id="rId2" w:fontKey="{F32C0FEA-22B3-4853-AE71-83E693705F0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7180BF5-E7DE-429F-BBB0-8ACEB6ACE5F8}"/>
    <w:embedBold r:id="rId4" w:fontKey="{8896B522-724B-4622-811F-AEC2AA4E9231}"/>
    <w:embedItalic r:id="rId5" w:fontKey="{8687C626-F71B-4EF3-8C3C-0E221D8E1C4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EA62C8C-3BD5-4095-A5A9-BB0AFAC0406C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2C1E6685-24B5-43A6-9593-ACCEC947A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FAF09F" w14:textId="73D40E04" w:rsidR="008F3996" w:rsidRDefault="008F3996" w:rsidP="008F3996">
    <w:pPr>
      <w:pStyle w:val="Footer"/>
      <w:jc w:val="right"/>
    </w:pPr>
    <w:r>
      <w:t>0</w:t>
    </w:r>
    <w:r w:rsidR="00DE4473">
      <w:t>7</w:t>
    </w:r>
    <w:r>
      <w:t>/202</w:t>
    </w:r>
    <w:r w:rsidR="00DE4473"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7CBEF4" w14:textId="77777777" w:rsidR="00DE6D8D" w:rsidRDefault="00DE6D8D" w:rsidP="000172E5">
      <w:pPr>
        <w:spacing w:after="0" w:line="240" w:lineRule="auto"/>
      </w:pPr>
      <w:r>
        <w:separator/>
      </w:r>
    </w:p>
  </w:footnote>
  <w:footnote w:type="continuationSeparator" w:id="0">
    <w:p w14:paraId="646D9735" w14:textId="77777777" w:rsidR="00DE6D8D" w:rsidRDefault="00DE6D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6B635B" w14:textId="77777777" w:rsidR="00DE6D8D" w:rsidRPr="00DE6D8D" w:rsidRDefault="00DE6D8D" w:rsidP="004646B9">
    <w:pPr>
      <w:pStyle w:val="NoSpacing"/>
      <w:tabs>
        <w:tab w:val="left" w:pos="6078"/>
      </w:tabs>
      <w:ind w:left="-900"/>
    </w:pPr>
    <w:r w:rsidRPr="00DE6D8D">
      <w:rPr>
        <w:noProof/>
      </w:rPr>
      <w:drawing>
        <wp:inline distT="0" distB="0" distL="0" distR="0" wp14:anchorId="4D5FBDEE" wp14:editId="6D06402E">
          <wp:extent cx="2524125" cy="828675"/>
          <wp:effectExtent l="0" t="0" r="9525" b="9525"/>
          <wp:docPr id="61" name="Pictur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646B9">
      <w:tab/>
    </w:r>
  </w:p>
  <w:p w14:paraId="39CF56E7" w14:textId="77777777" w:rsidR="00DE6D8D" w:rsidRPr="00DE6D8D" w:rsidRDefault="00DE6D8D" w:rsidP="00DE6D8D">
    <w:pPr>
      <w:pStyle w:val="NoSpacing"/>
      <w:rPr>
        <w:rFonts w:ascii="Trebuchet MS" w:hAnsi="Trebuchet MS"/>
        <w:color w:val="C7BCB1"/>
      </w:rPr>
    </w:pPr>
    <w:r w:rsidRPr="00DE6D8D">
      <w:rPr>
        <w:rFonts w:asciiTheme="majorHAnsi" w:hAnsiTheme="majorHAnsi"/>
        <w:b/>
        <w:color w:val="C7BCB1"/>
      </w:rPr>
      <w:t xml:space="preserve">        </w:t>
    </w:r>
    <w:r w:rsidRPr="00DE6D8D">
      <w:rPr>
        <w:rFonts w:ascii="Trebuchet MS" w:hAnsi="Trebuchet MS"/>
        <w:color w:val="C7BCB1"/>
      </w:rPr>
      <w:t>4210 MAIN STREET, PO BOX 249, ELK HORN, IA 51531 | 712.764.7008 | DANISHMUSEUM.ORG</w:t>
    </w:r>
  </w:p>
  <w:p w14:paraId="6245A246" w14:textId="77777777" w:rsidR="000172E5" w:rsidRPr="00311D4F" w:rsidRDefault="000172E5" w:rsidP="00311D4F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2"/>
    <w:multiLevelType w:val="singleLevel"/>
    <w:tmpl w:val="55BA1AC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6F10CAB"/>
    <w:multiLevelType w:val="hybridMultilevel"/>
    <w:tmpl w:val="A8F2C4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9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1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2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21806921">
    <w:abstractNumId w:val="13"/>
  </w:num>
  <w:num w:numId="2" w16cid:durableId="492182595">
    <w:abstractNumId w:val="9"/>
  </w:num>
  <w:num w:numId="3" w16cid:durableId="2009475731">
    <w:abstractNumId w:val="17"/>
  </w:num>
  <w:num w:numId="4" w16cid:durableId="488864057">
    <w:abstractNumId w:val="14"/>
  </w:num>
  <w:num w:numId="5" w16cid:durableId="1959294082">
    <w:abstractNumId w:val="15"/>
  </w:num>
  <w:num w:numId="6" w16cid:durableId="1400713144">
    <w:abstractNumId w:val="21"/>
  </w:num>
  <w:num w:numId="7" w16cid:durableId="998773663">
    <w:abstractNumId w:val="8"/>
  </w:num>
  <w:num w:numId="8" w16cid:durableId="1805191853">
    <w:abstractNumId w:val="12"/>
  </w:num>
  <w:num w:numId="9" w16cid:durableId="1352099658">
    <w:abstractNumId w:val="19"/>
  </w:num>
  <w:num w:numId="10" w16cid:durableId="2039701136">
    <w:abstractNumId w:val="2"/>
  </w:num>
  <w:num w:numId="11" w16cid:durableId="1961522825">
    <w:abstractNumId w:val="6"/>
  </w:num>
  <w:num w:numId="12" w16cid:durableId="1740595561">
    <w:abstractNumId w:val="1"/>
  </w:num>
  <w:num w:numId="13" w16cid:durableId="1988974538">
    <w:abstractNumId w:val="3"/>
  </w:num>
  <w:num w:numId="14" w16cid:durableId="2039159294">
    <w:abstractNumId w:val="11"/>
  </w:num>
  <w:num w:numId="15" w16cid:durableId="548036448">
    <w:abstractNumId w:val="10"/>
  </w:num>
  <w:num w:numId="16" w16cid:durableId="1612973868">
    <w:abstractNumId w:val="18"/>
  </w:num>
  <w:num w:numId="17" w16cid:durableId="402144541">
    <w:abstractNumId w:val="4"/>
  </w:num>
  <w:num w:numId="18" w16cid:durableId="339965639">
    <w:abstractNumId w:val="23"/>
  </w:num>
  <w:num w:numId="19" w16cid:durableId="787747003">
    <w:abstractNumId w:val="20"/>
  </w:num>
  <w:num w:numId="20" w16cid:durableId="2077775196">
    <w:abstractNumId w:val="16"/>
  </w:num>
  <w:num w:numId="21" w16cid:durableId="727924943">
    <w:abstractNumId w:val="22"/>
  </w:num>
  <w:num w:numId="22" w16cid:durableId="1602178449">
    <w:abstractNumId w:val="5"/>
  </w:num>
  <w:num w:numId="23" w16cid:durableId="658388652">
    <w:abstractNumId w:val="7"/>
  </w:num>
  <w:num w:numId="24" w16cid:durableId="127553460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1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6D8D"/>
    <w:rsid w:val="000172E5"/>
    <w:rsid w:val="00052382"/>
    <w:rsid w:val="0006568A"/>
    <w:rsid w:val="00076F0F"/>
    <w:rsid w:val="00084253"/>
    <w:rsid w:val="000A5939"/>
    <w:rsid w:val="000D1F49"/>
    <w:rsid w:val="001727CA"/>
    <w:rsid w:val="002A1244"/>
    <w:rsid w:val="002C56E6"/>
    <w:rsid w:val="002C6071"/>
    <w:rsid w:val="00311D4F"/>
    <w:rsid w:val="00344849"/>
    <w:rsid w:val="00361E11"/>
    <w:rsid w:val="003F0847"/>
    <w:rsid w:val="0040090B"/>
    <w:rsid w:val="0046302A"/>
    <w:rsid w:val="004646B9"/>
    <w:rsid w:val="00487D2D"/>
    <w:rsid w:val="004D5D62"/>
    <w:rsid w:val="005112D0"/>
    <w:rsid w:val="00577E06"/>
    <w:rsid w:val="00583334"/>
    <w:rsid w:val="005A3BF7"/>
    <w:rsid w:val="005F2035"/>
    <w:rsid w:val="005F7990"/>
    <w:rsid w:val="006145D8"/>
    <w:rsid w:val="0063739C"/>
    <w:rsid w:val="0069128B"/>
    <w:rsid w:val="007147D7"/>
    <w:rsid w:val="00715C65"/>
    <w:rsid w:val="00770F25"/>
    <w:rsid w:val="007A35A8"/>
    <w:rsid w:val="007B0A85"/>
    <w:rsid w:val="007C6A52"/>
    <w:rsid w:val="0082043E"/>
    <w:rsid w:val="00846B76"/>
    <w:rsid w:val="008E203A"/>
    <w:rsid w:val="008F3996"/>
    <w:rsid w:val="008F6B97"/>
    <w:rsid w:val="0091229C"/>
    <w:rsid w:val="00940E73"/>
    <w:rsid w:val="0098597D"/>
    <w:rsid w:val="009F619A"/>
    <w:rsid w:val="009F6DDE"/>
    <w:rsid w:val="00A27CB6"/>
    <w:rsid w:val="00A370A8"/>
    <w:rsid w:val="00B337A2"/>
    <w:rsid w:val="00BD0879"/>
    <w:rsid w:val="00BD4753"/>
    <w:rsid w:val="00BD5CB1"/>
    <w:rsid w:val="00BE2C46"/>
    <w:rsid w:val="00BE62EE"/>
    <w:rsid w:val="00BF0056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CF20E0"/>
    <w:rsid w:val="00D16163"/>
    <w:rsid w:val="00D30533"/>
    <w:rsid w:val="00D77CB4"/>
    <w:rsid w:val="00DB3FAD"/>
    <w:rsid w:val="00DE4473"/>
    <w:rsid w:val="00DE6D8D"/>
    <w:rsid w:val="00E61C09"/>
    <w:rsid w:val="00EB3B58"/>
    <w:rsid w:val="00EC7359"/>
    <w:rsid w:val="00EE3054"/>
    <w:rsid w:val="00F00606"/>
    <w:rsid w:val="00F01256"/>
    <w:rsid w:val="00F769E6"/>
    <w:rsid w:val="00FC7475"/>
    <w:rsid w:val="00FE78A0"/>
    <w:rsid w:val="00FF4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9E333E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15C65"/>
    <w:rPr>
      <w:rFonts w:asciiTheme="majorHAnsi" w:eastAsia="Calibr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uiPriority w:val="39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TableGrid1">
    <w:name w:val="Table Grid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ateandnumber">
    <w:name w:val="Date and number"/>
    <w:basedOn w:val="Normal"/>
    <w:qFormat/>
    <w:rsid w:val="00BE2C46"/>
    <w:pPr>
      <w:spacing w:before="120" w:after="0" w:line="240" w:lineRule="auto"/>
      <w:ind w:left="72" w:right="72"/>
      <w:outlineLvl w:val="1"/>
    </w:pPr>
    <w:rPr>
      <w:rFonts w:eastAsia="Times New Roman" w:cs="Times New Roman"/>
      <w:color w:val="595959" w:themeColor="text1" w:themeTint="A6"/>
      <w:sz w:val="22"/>
      <w:szCs w:val="16"/>
      <w:lang w:eastAsia="ja-JP"/>
    </w:rPr>
  </w:style>
  <w:style w:type="paragraph" w:customStyle="1" w:styleId="Amount">
    <w:name w:val="Amount"/>
    <w:basedOn w:val="Normal"/>
    <w:qFormat/>
    <w:rsid w:val="00BE2C46"/>
    <w:pPr>
      <w:spacing w:before="240" w:after="0" w:line="240" w:lineRule="auto"/>
      <w:ind w:left="72" w:right="72"/>
      <w:contextualSpacing/>
      <w:outlineLvl w:val="1"/>
    </w:pPr>
    <w:rPr>
      <w:rFonts w:eastAsia="Times New Roman" w:cs="Times New Roman"/>
      <w:b/>
      <w:bCs/>
      <w:color w:val="595959" w:themeColor="text1" w:themeTint="A6"/>
      <w:sz w:val="22"/>
      <w:szCs w:val="22"/>
      <w:lang w:eastAsia="ja-JP"/>
    </w:rPr>
  </w:style>
  <w:style w:type="paragraph" w:styleId="ListBullet3">
    <w:name w:val="List Bullet 3"/>
    <w:basedOn w:val="Normal"/>
    <w:uiPriority w:val="99"/>
    <w:semiHidden/>
    <w:unhideWhenUsed/>
    <w:rsid w:val="00BE2C46"/>
    <w:pPr>
      <w:numPr>
        <w:numId w:val="24"/>
      </w:numPr>
      <w:spacing w:before="240" w:after="0" w:line="240" w:lineRule="auto"/>
      <w:ind w:right="72"/>
      <w:contextualSpacing/>
      <w:outlineLvl w:val="1"/>
    </w:pPr>
    <w:rPr>
      <w:rFonts w:eastAsia="Times New Roman" w:cs="Times New Roman"/>
      <w:color w:val="595959" w:themeColor="text1" w:themeTint="A6"/>
      <w:sz w:val="22"/>
      <w:szCs w:val="22"/>
      <w:lang w:eastAsia="ja-JP"/>
    </w:rPr>
  </w:style>
  <w:style w:type="table" w:customStyle="1" w:styleId="TableGrid2">
    <w:name w:val="Table Grid2"/>
    <w:basedOn w:val="TableNormal"/>
    <w:next w:val="TableGrid"/>
    <w:uiPriority w:val="39"/>
    <w:rsid w:val="0069128B"/>
    <w:pPr>
      <w:spacing w:after="0" w:line="240" w:lineRule="auto"/>
    </w:pPr>
    <w:rPr>
      <w:rFonts w:eastAsia="Times New Roman"/>
      <w:sz w:val="22"/>
      <w:szCs w:val="22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kellenger\AppData\Roaming\Microsoft\Templates\Field%20trip%20assignment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5C62D58BD742E896E18DCA0A2EC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F8AC2-217A-499C-B3DA-E6450A74023B}"/>
      </w:docPartPr>
      <w:docPartBody>
        <w:p w:rsidR="002D1C8C" w:rsidRDefault="004E6244" w:rsidP="004E6244">
          <w:pPr>
            <w:pStyle w:val="DE5C62D58BD742E896E18DCA0A2EC5F0"/>
          </w:pPr>
          <w:r w:rsidRPr="002A1244">
            <w:t>Name</w:t>
          </w:r>
        </w:p>
      </w:docPartBody>
    </w:docPart>
    <w:docPart>
      <w:docPartPr>
        <w:name w:val="E913612B1D9F43CABE835B383E7447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1E4309-D907-488E-9DB3-68F36F33A5BB}"/>
      </w:docPartPr>
      <w:docPartBody>
        <w:p w:rsidR="002D1C8C" w:rsidRDefault="004E6244" w:rsidP="004E6244">
          <w:pPr>
            <w:pStyle w:val="E913612B1D9F43CABE835B383E7447D4"/>
          </w:pPr>
          <w:r w:rsidRPr="002A1244">
            <w:t>Name</w:t>
          </w:r>
        </w:p>
      </w:docPartBody>
    </w:docPart>
    <w:docPart>
      <w:docPartPr>
        <w:name w:val="12F425104D73468CAD903C5E31875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E2B51E-6781-4743-9C3D-6B688E3F9C86}"/>
      </w:docPartPr>
      <w:docPartBody>
        <w:p w:rsidR="002D1C8C" w:rsidRDefault="004E6244" w:rsidP="004E6244">
          <w:pPr>
            <w:pStyle w:val="12F425104D73468CAD903C5E31875096"/>
          </w:pPr>
          <w:r w:rsidRPr="002A1244">
            <w:t>Name</w:t>
          </w:r>
        </w:p>
      </w:docPartBody>
    </w:docPart>
    <w:docPart>
      <w:docPartPr>
        <w:name w:val="1A267499FC7F4778BB3E7EC1757D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11463-6BE7-4C36-A792-236BFE3961A4}"/>
      </w:docPartPr>
      <w:docPartBody>
        <w:p w:rsidR="002D1C8C" w:rsidRDefault="004E6244" w:rsidP="004E6244">
          <w:pPr>
            <w:pStyle w:val="1A267499FC7F4778BB3E7EC1757DD9FA"/>
          </w:pPr>
          <w:r w:rsidRPr="002A1244">
            <w:t>Name</w:t>
          </w:r>
        </w:p>
      </w:docPartBody>
    </w:docPart>
    <w:docPart>
      <w:docPartPr>
        <w:name w:val="10493081C4B041C1BF71A599588D82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DC233-405B-4707-9930-4E98A66F5E21}"/>
      </w:docPartPr>
      <w:docPartBody>
        <w:p w:rsidR="002D1C8C" w:rsidRDefault="004E6244" w:rsidP="004E6244">
          <w:pPr>
            <w:pStyle w:val="10493081C4B041C1BF71A599588D826F"/>
          </w:pPr>
          <w:r w:rsidRPr="002A1244">
            <w:t>Name</w:t>
          </w:r>
        </w:p>
      </w:docPartBody>
    </w:docPart>
    <w:docPart>
      <w:docPartPr>
        <w:name w:val="4CADF754927E4E8CBE3C3FCBF844FD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60DB1-21B8-4394-A29C-A4AF6FA7F603}"/>
      </w:docPartPr>
      <w:docPartBody>
        <w:p w:rsidR="002D1C8C" w:rsidRDefault="004E6244" w:rsidP="004E6244">
          <w:pPr>
            <w:pStyle w:val="4CADF754927E4E8CBE3C3FCBF844FD3C"/>
          </w:pPr>
          <w:r w:rsidRPr="002A1244">
            <w:t>Name</w:t>
          </w:r>
        </w:p>
      </w:docPartBody>
    </w:docPart>
    <w:docPart>
      <w:docPartPr>
        <w:name w:val="98CBD614374F4198B4404BB566F9BC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ED7B00-85E6-4F03-8F7F-810A303BE585}"/>
      </w:docPartPr>
      <w:docPartBody>
        <w:p w:rsidR="00A26DC9" w:rsidRDefault="00AF1A1F" w:rsidP="00AF1A1F">
          <w:pPr>
            <w:pStyle w:val="98CBD614374F4198B4404BB566F9BC32"/>
          </w:pPr>
          <w:r w:rsidRPr="00526C7F">
            <w:t>Date</w:t>
          </w:r>
        </w:p>
      </w:docPartBody>
    </w:docPart>
    <w:docPart>
      <w:docPartPr>
        <w:name w:val="0F722E05BED042CB83FDED85F740B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2517C-5FC9-4870-80DE-D446C60C7455}"/>
      </w:docPartPr>
      <w:docPartBody>
        <w:p w:rsidR="00A26DC9" w:rsidRDefault="00AF1A1F" w:rsidP="00AF1A1F">
          <w:pPr>
            <w:pStyle w:val="0F722E05BED042CB83FDED85F740B3FC"/>
          </w:pPr>
          <w:r w:rsidRPr="00526C7F">
            <w:t>Amount</w:t>
          </w:r>
        </w:p>
      </w:docPartBody>
    </w:docPart>
    <w:docPart>
      <w:docPartPr>
        <w:name w:val="0B83EEA1DAD54DEFAEC0C3CA2FE0A5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56C58-48B5-4746-86CE-2EDB903DDE83}"/>
      </w:docPartPr>
      <w:docPartBody>
        <w:p w:rsidR="00A26DC9" w:rsidRDefault="00AF1A1F" w:rsidP="00AF1A1F">
          <w:pPr>
            <w:pStyle w:val="0B83EEA1DAD54DEFAEC0C3CA2FE0A5E3"/>
          </w:pPr>
          <w:r>
            <w:t>Charged to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6244"/>
    <w:rsid w:val="002D1C8C"/>
    <w:rsid w:val="004E6244"/>
    <w:rsid w:val="00A26DC9"/>
    <w:rsid w:val="00AF1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1"/>
    <w:qFormat/>
    <w:rsid w:val="004E6244"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E6244"/>
    <w:rPr>
      <w:rFonts w:asciiTheme="majorHAnsi" w:eastAsiaTheme="minorHAnsi" w:hAnsiTheme="majorHAnsi"/>
      <w:b/>
      <w:sz w:val="28"/>
      <w:szCs w:val="28"/>
    </w:rPr>
  </w:style>
  <w:style w:type="paragraph" w:customStyle="1" w:styleId="DE5C62D58BD742E896E18DCA0A2EC5F0">
    <w:name w:val="DE5C62D58BD742E896E18DCA0A2EC5F0"/>
    <w:rsid w:val="004E6244"/>
  </w:style>
  <w:style w:type="paragraph" w:customStyle="1" w:styleId="E913612B1D9F43CABE835B383E7447D4">
    <w:name w:val="E913612B1D9F43CABE835B383E7447D4"/>
    <w:rsid w:val="004E6244"/>
  </w:style>
  <w:style w:type="paragraph" w:customStyle="1" w:styleId="12F425104D73468CAD903C5E31875096">
    <w:name w:val="12F425104D73468CAD903C5E31875096"/>
    <w:rsid w:val="004E6244"/>
  </w:style>
  <w:style w:type="paragraph" w:customStyle="1" w:styleId="1A267499FC7F4778BB3E7EC1757DD9FA">
    <w:name w:val="1A267499FC7F4778BB3E7EC1757DD9FA"/>
    <w:rsid w:val="004E6244"/>
  </w:style>
  <w:style w:type="paragraph" w:customStyle="1" w:styleId="10493081C4B041C1BF71A599588D826F">
    <w:name w:val="10493081C4B041C1BF71A599588D826F"/>
    <w:rsid w:val="004E6244"/>
  </w:style>
  <w:style w:type="paragraph" w:customStyle="1" w:styleId="4CADF754927E4E8CBE3C3FCBF844FD3C">
    <w:name w:val="4CADF754927E4E8CBE3C3FCBF844FD3C"/>
    <w:rsid w:val="004E6244"/>
  </w:style>
  <w:style w:type="paragraph" w:customStyle="1" w:styleId="98CBD614374F4198B4404BB566F9BC32">
    <w:name w:val="98CBD614374F4198B4404BB566F9BC32"/>
    <w:rsid w:val="00AF1A1F"/>
  </w:style>
  <w:style w:type="paragraph" w:customStyle="1" w:styleId="0F722E05BED042CB83FDED85F740B3FC">
    <w:name w:val="0F722E05BED042CB83FDED85F740B3FC"/>
    <w:rsid w:val="00AF1A1F"/>
  </w:style>
  <w:style w:type="paragraph" w:customStyle="1" w:styleId="0B83EEA1DAD54DEFAEC0C3CA2FE0A5E3">
    <w:name w:val="0B83EEA1DAD54DEFAEC0C3CA2FE0A5E3"/>
    <w:rsid w:val="00AF1A1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911787B-1284-4F52-A1E8-E8ED271EA67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178C99C-8428-4D30-8CF7-6533AF03103D}">
  <ds:schemaRefs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6dc4bcd6-49db-4c07-9060-8acfc67cef9f"/>
    <ds:schemaRef ds:uri="http://purl.org/dc/dcmitype/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www.w3.org/XML/1998/namespace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Field trip assignment form</Template>
  <TotalTime>0</TotalTime>
  <Pages>2</Pages>
  <Words>255</Words>
  <Characters>1455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2020-03-02T18:45:00Z</dcterms:created>
  <dcterms:modified xsi:type="dcterms:W3CDTF">2022-07-18T14:52:00Z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