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390" w:type="pct"/>
        <w:tblInd w:w="-36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1535"/>
        <w:gridCol w:w="420"/>
        <w:gridCol w:w="449"/>
        <w:gridCol w:w="771"/>
        <w:gridCol w:w="191"/>
        <w:gridCol w:w="1144"/>
        <w:gridCol w:w="497"/>
        <w:gridCol w:w="270"/>
        <w:gridCol w:w="612"/>
        <w:gridCol w:w="1138"/>
        <w:gridCol w:w="1613"/>
      </w:tblGrid>
      <w:tr w:rsidR="00260D4C" w:rsidRPr="000F1ACF" w14:paraId="31084117" w14:textId="77777777" w:rsidTr="006E30B6">
        <w:trPr>
          <w:trHeight w:val="395"/>
        </w:trPr>
        <w:tc>
          <w:tcPr>
            <w:tcW w:w="5000" w:type="pct"/>
            <w:gridSpan w:val="12"/>
            <w:shd w:val="clear" w:color="auto" w:fill="auto"/>
            <w:vAlign w:val="bottom"/>
          </w:tcPr>
          <w:p w14:paraId="79D323BB" w14:textId="7870B83C" w:rsidR="000F1ACF" w:rsidRDefault="003A079F" w:rsidP="00EE4746">
            <w:pPr>
              <w:pStyle w:val="Heading1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3A079F">
              <w:rPr>
                <w:rFonts w:ascii="Arial" w:hAnsi="Arial" w:cs="Arial"/>
                <w:sz w:val="22"/>
                <w:szCs w:val="22"/>
              </w:rPr>
              <w:t>STANDARD FAMILY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 PACKAGE: </w:t>
            </w:r>
            <w:r w:rsidRPr="003A079F">
              <w:rPr>
                <w:rFonts w:ascii="Arial" w:hAnsi="Arial" w:cs="Arial"/>
                <w:b w:val="0"/>
                <w:sz w:val="22"/>
                <w:szCs w:val="22"/>
              </w:rPr>
              <w:t xml:space="preserve">This package is for those who want to take </w:t>
            </w:r>
            <w:r w:rsidRPr="003A079F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t>ONE COUPLE</w:t>
            </w:r>
            <w:r w:rsidRPr="003A079F">
              <w:rPr>
                <w:rFonts w:ascii="Arial" w:hAnsi="Arial" w:cs="Arial"/>
                <w:b w:val="0"/>
                <w:sz w:val="22"/>
                <w:szCs w:val="22"/>
              </w:rPr>
              <w:t xml:space="preserve"> back 1-3 generations and locate information about immediate family beyond spouse and children. We will trace them as far as we can in Denmark,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identify</w:t>
            </w:r>
            <w:r w:rsidRPr="003A079F">
              <w:rPr>
                <w:rFonts w:ascii="Arial" w:hAnsi="Arial" w:cs="Arial"/>
                <w:b w:val="0"/>
                <w:sz w:val="22"/>
                <w:szCs w:val="22"/>
              </w:rPr>
              <w:t xml:space="preserve"> siblings and parents, and translate birth, confirmation, marriage, and other records.</w:t>
            </w:r>
          </w:p>
          <w:p w14:paraId="340EA622" w14:textId="77777777" w:rsidR="00EE4746" w:rsidRPr="003A079F" w:rsidRDefault="00EE4746" w:rsidP="003A079F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3A079F">
              <w:rPr>
                <w:rFonts w:ascii="Arial" w:eastAsia="Calibri" w:hAnsi="Arial" w:cs="Arial"/>
                <w:b w:val="0"/>
                <w:sz w:val="22"/>
                <w:szCs w:val="22"/>
              </w:rPr>
              <w:t>You will get a research report, family tree, copies of documents found, and translated documents from Denmark if found.</w:t>
            </w:r>
          </w:p>
        </w:tc>
      </w:tr>
      <w:tr w:rsidR="002A1244" w:rsidRPr="000F1ACF" w14:paraId="718F1708" w14:textId="77777777" w:rsidTr="002E14F2">
        <w:trPr>
          <w:trHeight w:val="395"/>
        </w:trPr>
        <w:tc>
          <w:tcPr>
            <w:tcW w:w="5000" w:type="pct"/>
            <w:gridSpan w:val="12"/>
            <w:shd w:val="clear" w:color="auto" w:fill="FFFFB7"/>
            <w:vAlign w:val="bottom"/>
          </w:tcPr>
          <w:p w14:paraId="24B5E7EC" w14:textId="77777777" w:rsidR="002A1244" w:rsidRPr="000F1ACF" w:rsidRDefault="00D77CB4" w:rsidP="00D77CB4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Who is Requesting Information</w:t>
            </w:r>
          </w:p>
        </w:tc>
      </w:tr>
      <w:tr w:rsidR="008F6B97" w:rsidRPr="000F1ACF" w14:paraId="483C813F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197386FE" w14:textId="77777777" w:rsidR="002A124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325" w:type="pct"/>
            <w:gridSpan w:val="11"/>
            <w:vAlign w:val="bottom"/>
          </w:tcPr>
          <w:p w14:paraId="000E8622" w14:textId="77777777" w:rsidR="002A1244" w:rsidRPr="000F1ACF" w:rsidRDefault="002A124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6B97" w:rsidRPr="000F1ACF" w14:paraId="20D36948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4371EE2" w14:textId="77777777" w:rsidR="002A124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4325" w:type="pct"/>
            <w:gridSpan w:val="11"/>
            <w:vAlign w:val="bottom"/>
          </w:tcPr>
          <w:p w14:paraId="61A8B923" w14:textId="77777777" w:rsidR="002A1244" w:rsidRPr="000F1ACF" w:rsidRDefault="002A124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563FBCD9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697AA268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tc>
          <w:tcPr>
            <w:tcW w:w="1209" w:type="pct"/>
            <w:gridSpan w:val="3"/>
            <w:vAlign w:val="bottom"/>
          </w:tcPr>
          <w:p w14:paraId="20B552EA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673A9A65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2629" w:type="pct"/>
            <w:gridSpan w:val="6"/>
            <w:vAlign w:val="bottom"/>
          </w:tcPr>
          <w:p w14:paraId="4E420828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4415" w:rsidRPr="000F1ACF" w14:paraId="1C72885B" w14:textId="77777777" w:rsidTr="006E30B6">
        <w:trPr>
          <w:trHeight w:val="360"/>
        </w:trPr>
        <w:tc>
          <w:tcPr>
            <w:tcW w:w="1442" w:type="pct"/>
            <w:gridSpan w:val="2"/>
            <w:vAlign w:val="bottom"/>
          </w:tcPr>
          <w:p w14:paraId="663CB443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Member of the Museum?</w:t>
            </w:r>
          </w:p>
        </w:tc>
        <w:tc>
          <w:tcPr>
            <w:tcW w:w="441" w:type="pct"/>
            <w:gridSpan w:val="2"/>
            <w:vAlign w:val="bottom"/>
          </w:tcPr>
          <w:p w14:paraId="41DC499A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  Y    N</w:t>
            </w:r>
          </w:p>
        </w:tc>
        <w:tc>
          <w:tcPr>
            <w:tcW w:w="2311" w:type="pct"/>
            <w:gridSpan w:val="7"/>
            <w:vAlign w:val="bottom"/>
          </w:tcPr>
          <w:p w14:paraId="3B007BED" w14:textId="77777777" w:rsidR="00D77CB4" w:rsidRPr="000F1ACF" w:rsidRDefault="00A27CB6" w:rsidP="000A5939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If no</w:t>
            </w:r>
            <w:r w:rsidR="00D77CB4" w:rsidRPr="000F1ACF">
              <w:rPr>
                <w:rFonts w:ascii="Arial" w:hAnsi="Arial" w:cs="Arial"/>
                <w:sz w:val="22"/>
                <w:szCs w:val="22"/>
              </w:rPr>
              <w:t>, are you interested in becoming one?</w:t>
            </w:r>
          </w:p>
        </w:tc>
        <w:tc>
          <w:tcPr>
            <w:tcW w:w="806" w:type="pct"/>
            <w:vAlign w:val="bottom"/>
          </w:tcPr>
          <w:p w14:paraId="1C9F0AEB" w14:textId="77777777" w:rsidR="00D77CB4" w:rsidRPr="000F1ACF" w:rsidRDefault="00D77CB4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Y    N</w:t>
            </w:r>
          </w:p>
        </w:tc>
      </w:tr>
      <w:tr w:rsidR="008F6B97" w:rsidRPr="000F1ACF" w14:paraId="5F6BB7BF" w14:textId="77777777" w:rsidTr="006E30B6">
        <w:trPr>
          <w:trHeight w:val="647"/>
        </w:trPr>
        <w:tc>
          <w:tcPr>
            <w:tcW w:w="4194" w:type="pct"/>
            <w:gridSpan w:val="11"/>
            <w:vAlign w:val="center"/>
          </w:tcPr>
          <w:p w14:paraId="70E5BA43" w14:textId="58DC04EF" w:rsidR="008F6B97" w:rsidRPr="000F1ACF" w:rsidRDefault="008F6B97" w:rsidP="00EE474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Form </w:t>
            </w:r>
            <w:r w:rsidR="000A5939" w:rsidRPr="000F1ACF">
              <w:rPr>
                <w:rFonts w:ascii="Arial" w:hAnsi="Arial" w:cs="Arial"/>
                <w:sz w:val="22"/>
                <w:szCs w:val="22"/>
              </w:rPr>
              <w:t>must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be accompanied by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260D4C" w:rsidRPr="00EE474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60D4C" w:rsidRPr="000F1ACF">
              <w:rPr>
                <w:rFonts w:ascii="Arial" w:hAnsi="Arial" w:cs="Arial"/>
                <w:b/>
                <w:sz w:val="22"/>
                <w:szCs w:val="22"/>
                <w:u w:val="single"/>
              </w:rPr>
              <w:t>non-refundable deposit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payable to Museum of Danish America</w:t>
            </w:r>
            <w:r w:rsidR="002C6071" w:rsidRPr="000F1AC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>For this package, deposit fee is</w:t>
            </w:r>
            <w:r w:rsidRPr="000F1AC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4746" w:rsidRPr="002E14F2">
              <w:rPr>
                <w:rFonts w:ascii="Arial" w:hAnsi="Arial" w:cs="Arial"/>
                <w:b/>
                <w:sz w:val="22"/>
                <w:szCs w:val="22"/>
                <w:shd w:val="clear" w:color="auto" w:fill="FFFFB7"/>
              </w:rPr>
              <w:t>$</w:t>
            </w:r>
            <w:r w:rsidR="002E14F2">
              <w:rPr>
                <w:rFonts w:ascii="Arial" w:hAnsi="Arial" w:cs="Arial"/>
                <w:b/>
                <w:sz w:val="22"/>
                <w:szCs w:val="22"/>
                <w:shd w:val="clear" w:color="auto" w:fill="FFFFB7"/>
              </w:rPr>
              <w:t>3</w:t>
            </w:r>
            <w:r w:rsidR="00EE4746" w:rsidRPr="002E14F2">
              <w:rPr>
                <w:rFonts w:ascii="Arial" w:hAnsi="Arial" w:cs="Arial"/>
                <w:b/>
                <w:sz w:val="22"/>
                <w:szCs w:val="22"/>
                <w:shd w:val="clear" w:color="auto" w:fill="FFFFB7"/>
              </w:rPr>
              <w:t>0</w:t>
            </w:r>
            <w:r w:rsidR="00260D4C" w:rsidRPr="002E14F2">
              <w:rPr>
                <w:rFonts w:ascii="Arial" w:hAnsi="Arial" w:cs="Arial"/>
                <w:b/>
                <w:sz w:val="22"/>
                <w:szCs w:val="22"/>
                <w:shd w:val="clear" w:color="auto" w:fill="FFFFB7"/>
              </w:rPr>
              <w:t>0.00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CF20E0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Is </w:t>
            </w:r>
            <w:r w:rsidR="00260D4C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>deposit</w:t>
            </w:r>
            <w:r w:rsidR="00CF20E0" w:rsidRPr="000F1AC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included?</w:t>
            </w:r>
          </w:p>
        </w:tc>
        <w:tc>
          <w:tcPr>
            <w:tcW w:w="806" w:type="pct"/>
            <w:vAlign w:val="center"/>
          </w:tcPr>
          <w:p w14:paraId="382786D0" w14:textId="77777777" w:rsidR="008F6B97" w:rsidRPr="000F1ACF" w:rsidRDefault="00CF20E0" w:rsidP="000A5939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 xml:space="preserve">  Y    N</w:t>
            </w:r>
          </w:p>
        </w:tc>
      </w:tr>
      <w:tr w:rsidR="002A1244" w:rsidRPr="000F1ACF" w14:paraId="1DA47168" w14:textId="77777777" w:rsidTr="002E14F2">
        <w:trPr>
          <w:trHeight w:val="432"/>
        </w:trPr>
        <w:tc>
          <w:tcPr>
            <w:tcW w:w="5000" w:type="pct"/>
            <w:gridSpan w:val="12"/>
            <w:shd w:val="clear" w:color="auto" w:fill="FFFFB7"/>
            <w:vAlign w:val="bottom"/>
          </w:tcPr>
          <w:p w14:paraId="42750097" w14:textId="77777777" w:rsidR="002A1244" w:rsidRPr="000F1ACF" w:rsidRDefault="00D77CB4" w:rsidP="00260D4C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An</w:t>
            </w:r>
            <w:r w:rsidR="00260D4C" w:rsidRPr="000F1ACF">
              <w:rPr>
                <w:rFonts w:ascii="Arial" w:hAnsi="Arial" w:cs="Arial"/>
                <w:sz w:val="22"/>
                <w:szCs w:val="22"/>
              </w:rPr>
              <w:t xml:space="preserve">cestor Information (1 person </w:t>
            </w:r>
            <w:r w:rsidRPr="000F1ACF">
              <w:rPr>
                <w:rFonts w:ascii="Arial" w:hAnsi="Arial" w:cs="Arial"/>
                <w:sz w:val="22"/>
                <w:szCs w:val="22"/>
              </w:rPr>
              <w:t>per request form)</w:t>
            </w:r>
          </w:p>
        </w:tc>
      </w:tr>
      <w:tr w:rsidR="008F6B97" w:rsidRPr="000F1ACF" w14:paraId="49FDD7EF" w14:textId="77777777" w:rsidTr="006E30B6">
        <w:trPr>
          <w:trHeight w:val="360"/>
        </w:trPr>
        <w:tc>
          <w:tcPr>
            <w:tcW w:w="1883" w:type="pct"/>
            <w:gridSpan w:val="4"/>
            <w:vAlign w:val="bottom"/>
          </w:tcPr>
          <w:p w14:paraId="489F605F" w14:textId="77777777" w:rsidR="00D30533" w:rsidRPr="000F1ACF" w:rsidRDefault="00EA6EC8" w:rsidP="00CF20E0">
            <w:pPr>
              <w:pStyle w:val="NoSpacing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304805984"/>
                <w:placeholder>
                  <w:docPart w:val="DE5C62D58BD742E896E18DCA0A2EC5F0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0F1ACF">
                  <w:rPr>
                    <w:rFonts w:ascii="Arial" w:hAnsi="Arial" w:cs="Arial"/>
                    <w:sz w:val="22"/>
                  </w:rPr>
                  <w:t>Name</w:t>
                </w:r>
              </w:sdtContent>
            </w:sdt>
            <w:r w:rsidR="00D30533" w:rsidRPr="000F1ACF">
              <w:rPr>
                <w:rFonts w:ascii="Arial" w:hAnsi="Arial" w:cs="Arial"/>
                <w:sz w:val="22"/>
              </w:rPr>
              <w:t xml:space="preserve"> (</w:t>
            </w:r>
            <w:proofErr w:type="gramStart"/>
            <w:r w:rsidR="00D30533" w:rsidRPr="000F1ACF">
              <w:rPr>
                <w:rFonts w:ascii="Arial" w:hAnsi="Arial" w:cs="Arial"/>
                <w:sz w:val="22"/>
              </w:rPr>
              <w:t>including</w:t>
            </w:r>
            <w:proofErr w:type="gramEnd"/>
            <w:r w:rsidR="00D30533" w:rsidRPr="000F1ACF">
              <w:rPr>
                <w:rFonts w:ascii="Arial" w:hAnsi="Arial" w:cs="Arial"/>
                <w:sz w:val="22"/>
              </w:rPr>
              <w:t xml:space="preserve"> maiden if female):</w:t>
            </w:r>
          </w:p>
        </w:tc>
        <w:tc>
          <w:tcPr>
            <w:tcW w:w="3117" w:type="pct"/>
            <w:gridSpan w:val="8"/>
            <w:vAlign w:val="bottom"/>
          </w:tcPr>
          <w:p w14:paraId="25410231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42E4CF70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2A51C644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Birth:</w:t>
            </w:r>
          </w:p>
        </w:tc>
        <w:tc>
          <w:tcPr>
            <w:tcW w:w="1209" w:type="pct"/>
            <w:gridSpan w:val="3"/>
            <w:vAlign w:val="bottom"/>
          </w:tcPr>
          <w:p w14:paraId="1E2FDB66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2D00907A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09B3698C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1C152C90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EF6E2A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Death:</w:t>
            </w:r>
          </w:p>
        </w:tc>
        <w:tc>
          <w:tcPr>
            <w:tcW w:w="1209" w:type="pct"/>
            <w:gridSpan w:val="3"/>
            <w:vAlign w:val="bottom"/>
          </w:tcPr>
          <w:p w14:paraId="40617715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762241BC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1B40B2B9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36673397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735B637B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Marriage:</w:t>
            </w:r>
          </w:p>
        </w:tc>
        <w:tc>
          <w:tcPr>
            <w:tcW w:w="1209" w:type="pct"/>
            <w:gridSpan w:val="3"/>
            <w:vAlign w:val="bottom"/>
          </w:tcPr>
          <w:p w14:paraId="1404575A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0597E04E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Place:</w:t>
            </w:r>
          </w:p>
        </w:tc>
        <w:tc>
          <w:tcPr>
            <w:tcW w:w="2629" w:type="pct"/>
            <w:gridSpan w:val="6"/>
            <w:vAlign w:val="bottom"/>
          </w:tcPr>
          <w:p w14:paraId="2E84C430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CF20E0" w:rsidRPr="000F1ACF" w14:paraId="785AE854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3032ECA4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Immigrated?</w:t>
            </w:r>
          </w:p>
        </w:tc>
        <w:tc>
          <w:tcPr>
            <w:tcW w:w="1209" w:type="pct"/>
            <w:gridSpan w:val="3"/>
            <w:vAlign w:val="bottom"/>
          </w:tcPr>
          <w:p w14:paraId="2CAD1FAE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  <w:tc>
          <w:tcPr>
            <w:tcW w:w="488" w:type="pct"/>
            <w:gridSpan w:val="2"/>
            <w:vAlign w:val="bottom"/>
          </w:tcPr>
          <w:p w14:paraId="08A5105C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From?</w:t>
            </w:r>
          </w:p>
        </w:tc>
        <w:tc>
          <w:tcPr>
            <w:tcW w:w="2629" w:type="pct"/>
            <w:gridSpan w:val="6"/>
            <w:vAlign w:val="bottom"/>
          </w:tcPr>
          <w:p w14:paraId="3F714B1A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8F6B97" w:rsidRPr="000F1ACF" w14:paraId="02734F7D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28FCE15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  <w:r w:rsidRPr="000F1ACF">
              <w:rPr>
                <w:rFonts w:ascii="Arial" w:hAnsi="Arial" w:cs="Arial"/>
                <w:sz w:val="22"/>
              </w:rPr>
              <w:t>Residences:</w:t>
            </w:r>
          </w:p>
        </w:tc>
        <w:tc>
          <w:tcPr>
            <w:tcW w:w="4325" w:type="pct"/>
            <w:gridSpan w:val="11"/>
            <w:vAlign w:val="bottom"/>
          </w:tcPr>
          <w:p w14:paraId="71E1E74C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</w:rPr>
            </w:pPr>
          </w:p>
        </w:tc>
      </w:tr>
      <w:tr w:rsidR="00D30533" w:rsidRPr="000F1ACF" w14:paraId="2136B735" w14:textId="77777777" w:rsidTr="002E14F2">
        <w:trPr>
          <w:trHeight w:val="490"/>
        </w:trPr>
        <w:tc>
          <w:tcPr>
            <w:tcW w:w="5000" w:type="pct"/>
            <w:gridSpan w:val="12"/>
            <w:shd w:val="clear" w:color="auto" w:fill="FFFFB7"/>
          </w:tcPr>
          <w:p w14:paraId="1CBD3213" w14:textId="77777777" w:rsidR="00D30533" w:rsidRPr="000F1ACF" w:rsidRDefault="00D30533" w:rsidP="00D30533">
            <w:pPr>
              <w:pStyle w:val="Heading1"/>
              <w:outlineLvl w:val="0"/>
              <w:rPr>
                <w:rFonts w:ascii="Arial" w:eastAsia="Calibri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Spouse Information</w:t>
            </w:r>
          </w:p>
        </w:tc>
      </w:tr>
      <w:tr w:rsidR="008F6B97" w:rsidRPr="000F1ACF" w14:paraId="7B660228" w14:textId="77777777" w:rsidTr="006E30B6">
        <w:trPr>
          <w:trHeight w:val="360"/>
        </w:trPr>
        <w:tc>
          <w:tcPr>
            <w:tcW w:w="1883" w:type="pct"/>
            <w:gridSpan w:val="4"/>
            <w:shd w:val="clear" w:color="auto" w:fill="auto"/>
            <w:vAlign w:val="bottom"/>
          </w:tcPr>
          <w:p w14:paraId="4B1F2E7D" w14:textId="77777777" w:rsidR="00D30533" w:rsidRPr="000F1ACF" w:rsidRDefault="00EA6EC8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634097966"/>
                <w:placeholder>
                  <w:docPart w:val="E913612B1D9F43CABE835B383E7447D4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D30533" w:rsidRPr="000F1ACF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gramStart"/>
            <w:r w:rsidR="00D30533" w:rsidRPr="000F1ACF">
              <w:rPr>
                <w:rFonts w:ascii="Arial" w:hAnsi="Arial" w:cs="Arial"/>
                <w:sz w:val="22"/>
                <w:szCs w:val="22"/>
              </w:rPr>
              <w:t>including</w:t>
            </w:r>
            <w:proofErr w:type="gramEnd"/>
            <w:r w:rsidR="00D30533" w:rsidRPr="000F1ACF">
              <w:rPr>
                <w:rFonts w:ascii="Arial" w:hAnsi="Arial" w:cs="Arial"/>
                <w:sz w:val="22"/>
                <w:szCs w:val="22"/>
              </w:rPr>
              <w:t xml:space="preserve"> maiden if female):</w:t>
            </w:r>
          </w:p>
        </w:tc>
        <w:tc>
          <w:tcPr>
            <w:tcW w:w="3117" w:type="pct"/>
            <w:gridSpan w:val="8"/>
            <w:shd w:val="clear" w:color="auto" w:fill="auto"/>
            <w:vAlign w:val="center"/>
          </w:tcPr>
          <w:p w14:paraId="06476122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3524DECD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136DAA3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</w:t>
            </w:r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71272F21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07480592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Place: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710A59D3" w14:textId="77777777" w:rsidR="00D30533" w:rsidRPr="000F1ACF" w:rsidRDefault="00D30533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2282C8C8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62842EB8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0401374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3DB2E1AF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Place: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1288BB36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53A716E3" w14:textId="77777777" w:rsidTr="006E30B6">
        <w:trPr>
          <w:trHeight w:val="360"/>
        </w:trPr>
        <w:tc>
          <w:tcPr>
            <w:tcW w:w="675" w:type="pct"/>
            <w:shd w:val="clear" w:color="auto" w:fill="auto"/>
            <w:vAlign w:val="center"/>
          </w:tcPr>
          <w:p w14:paraId="0E5D630C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Immigrated?</w:t>
            </w:r>
          </w:p>
        </w:tc>
        <w:tc>
          <w:tcPr>
            <w:tcW w:w="1209" w:type="pct"/>
            <w:gridSpan w:val="3"/>
            <w:shd w:val="clear" w:color="auto" w:fill="auto"/>
            <w:vAlign w:val="center"/>
          </w:tcPr>
          <w:p w14:paraId="2FAD744A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8" w:type="pct"/>
            <w:gridSpan w:val="2"/>
            <w:shd w:val="clear" w:color="auto" w:fill="auto"/>
            <w:vAlign w:val="center"/>
          </w:tcPr>
          <w:p w14:paraId="2C5305D0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From?</w:t>
            </w:r>
          </w:p>
        </w:tc>
        <w:tc>
          <w:tcPr>
            <w:tcW w:w="2629" w:type="pct"/>
            <w:gridSpan w:val="6"/>
            <w:shd w:val="clear" w:color="auto" w:fill="auto"/>
            <w:vAlign w:val="center"/>
          </w:tcPr>
          <w:p w14:paraId="0812C89E" w14:textId="77777777" w:rsidR="008F6B97" w:rsidRPr="000F1ACF" w:rsidRDefault="008F6B97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0533" w:rsidRPr="000F1ACF" w14:paraId="62173E4D" w14:textId="77777777" w:rsidTr="002E14F2">
        <w:tc>
          <w:tcPr>
            <w:tcW w:w="5000" w:type="pct"/>
            <w:gridSpan w:val="12"/>
            <w:shd w:val="clear" w:color="auto" w:fill="FFFFB7"/>
            <w:vAlign w:val="bottom"/>
          </w:tcPr>
          <w:p w14:paraId="4C25D2DD" w14:textId="77777777" w:rsidR="00D30533" w:rsidRPr="000F1ACF" w:rsidRDefault="00A27CB6" w:rsidP="00A27CB6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Children or Sibling Information (circle one)</w:t>
            </w:r>
          </w:p>
        </w:tc>
      </w:tr>
      <w:tr w:rsidR="00CF20E0" w:rsidRPr="000F1ACF" w14:paraId="4F2106F4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30BDFDE5" w14:textId="77777777" w:rsidR="00A27CB6" w:rsidRPr="000F1ACF" w:rsidRDefault="00EA6EC8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21259925"/>
                <w:placeholder>
                  <w:docPart w:val="12F425104D73468CAD903C5E31875096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03C1FF94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44768BE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12E14302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66D45866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7B50357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472E24C2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411492EF" w14:textId="77777777" w:rsidR="00A27CB6" w:rsidRPr="000F1ACF" w:rsidRDefault="00EA6EC8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87783886"/>
                <w:placeholder>
                  <w:docPart w:val="1A267499FC7F4778BB3E7EC1757DD9FA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4D55C1E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6DFD7889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30061F00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75E006F5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2E77DB8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20E0" w:rsidRPr="000F1ACF" w14:paraId="3A9330C2" w14:textId="77777777" w:rsidTr="006E30B6">
        <w:trPr>
          <w:trHeight w:val="360"/>
        </w:trPr>
        <w:tc>
          <w:tcPr>
            <w:tcW w:w="675" w:type="pct"/>
            <w:vAlign w:val="bottom"/>
          </w:tcPr>
          <w:p w14:paraId="50450855" w14:textId="77777777" w:rsidR="00A27CB6" w:rsidRPr="000F1ACF" w:rsidRDefault="00EA6EC8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8305339"/>
                <w:placeholder>
                  <w:docPart w:val="10493081C4B041C1BF71A599588D826F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0F1ACF">
                  <w:rPr>
                    <w:rFonts w:ascii="Arial" w:hAnsi="Arial" w:cs="Arial"/>
                    <w:sz w:val="22"/>
                    <w:szCs w:val="22"/>
                  </w:rPr>
                  <w:t>Name</w:t>
                </w:r>
              </w:sdtContent>
            </w:sdt>
            <w:r w:rsidR="00A27CB6" w:rsidRPr="000F1AC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209" w:type="pct"/>
            <w:gridSpan w:val="3"/>
            <w:vAlign w:val="bottom"/>
          </w:tcPr>
          <w:p w14:paraId="035D8744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8" w:type="pct"/>
            <w:vAlign w:val="bottom"/>
          </w:tcPr>
          <w:p w14:paraId="361ADBC6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Birth:</w:t>
            </w:r>
          </w:p>
        </w:tc>
        <w:tc>
          <w:tcPr>
            <w:tcW w:w="913" w:type="pct"/>
            <w:gridSpan w:val="3"/>
            <w:vAlign w:val="bottom"/>
          </w:tcPr>
          <w:p w14:paraId="3F6E0AE1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0" w:type="pct"/>
            <w:gridSpan w:val="2"/>
            <w:vAlign w:val="bottom"/>
          </w:tcPr>
          <w:p w14:paraId="7BA42C4E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Death:</w:t>
            </w:r>
          </w:p>
        </w:tc>
        <w:tc>
          <w:tcPr>
            <w:tcW w:w="1375" w:type="pct"/>
            <w:gridSpan w:val="2"/>
            <w:vAlign w:val="bottom"/>
          </w:tcPr>
          <w:p w14:paraId="6444B2FB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6B97" w:rsidRPr="000F1ACF" w14:paraId="29F7C5A0" w14:textId="77777777" w:rsidTr="002E14F2">
        <w:tc>
          <w:tcPr>
            <w:tcW w:w="5000" w:type="pct"/>
            <w:gridSpan w:val="12"/>
            <w:shd w:val="clear" w:color="auto" w:fill="FFFFB7"/>
            <w:vAlign w:val="bottom"/>
          </w:tcPr>
          <w:p w14:paraId="3BC259B2" w14:textId="77777777" w:rsidR="008F6B97" w:rsidRPr="000F1ACF" w:rsidRDefault="006E30B6" w:rsidP="008F6B97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0F1ACF">
              <w:rPr>
                <w:rFonts w:ascii="Arial" w:hAnsi="Arial" w:cs="Arial"/>
                <w:sz w:val="22"/>
                <w:szCs w:val="22"/>
              </w:rPr>
              <w:t>Additional inf</w:t>
            </w:r>
            <w:r w:rsidR="000F1ACF">
              <w:rPr>
                <w:rFonts w:ascii="Arial" w:hAnsi="Arial" w:cs="Arial"/>
                <w:sz w:val="22"/>
                <w:szCs w:val="22"/>
              </w:rPr>
              <w:t>ormation or comments</w:t>
            </w:r>
          </w:p>
        </w:tc>
      </w:tr>
      <w:tr w:rsidR="00CF20E0" w:rsidRPr="000F1ACF" w14:paraId="486C5A16" w14:textId="77777777" w:rsidTr="00B56E18">
        <w:trPr>
          <w:trHeight w:val="710"/>
        </w:trPr>
        <w:tc>
          <w:tcPr>
            <w:tcW w:w="5000" w:type="pct"/>
            <w:gridSpan w:val="12"/>
            <w:vAlign w:val="bottom"/>
          </w:tcPr>
          <w:p w14:paraId="21655B4D" w14:textId="77777777" w:rsidR="00CF20E0" w:rsidRPr="000F1ACF" w:rsidRDefault="00CF20E0" w:rsidP="00A27C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3996" w:rsidRPr="00B56E18" w14:paraId="5629C244" w14:textId="77777777" w:rsidTr="006E30B6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C8D1E9" w14:textId="77777777" w:rsidR="008F3996" w:rsidRPr="00B56E18" w:rsidRDefault="00EE4746" w:rsidP="00EE4746">
            <w:pPr>
              <w:pStyle w:val="NoSpacing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56E18"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8F3996" w:rsidRPr="00B56E18">
              <w:rPr>
                <w:rFonts w:ascii="Arial" w:hAnsi="Arial" w:cs="Arial"/>
                <w:b/>
                <w:sz w:val="20"/>
                <w:szCs w:val="20"/>
              </w:rPr>
              <w:t xml:space="preserve">Final fees will be </w:t>
            </w:r>
            <w:r w:rsidR="00260D4C" w:rsidRPr="00B56E18">
              <w:rPr>
                <w:rFonts w:ascii="Arial" w:hAnsi="Arial" w:cs="Arial"/>
                <w:b/>
                <w:sz w:val="20"/>
                <w:szCs w:val="20"/>
              </w:rPr>
              <w:t>the remaining amount of your package cost</w:t>
            </w:r>
            <w:r w:rsidR="006E30B6" w:rsidRPr="00B56E1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E30B6" w:rsidRPr="00B56E18">
              <w:rPr>
                <w:rFonts w:ascii="Arial" w:hAnsi="Arial" w:cs="Arial"/>
                <w:b/>
                <w:sz w:val="20"/>
                <w:szCs w:val="20"/>
                <w:u w:val="single"/>
              </w:rPr>
              <w:t>plus</w:t>
            </w:r>
            <w:r w:rsidR="006E30B6" w:rsidRPr="00B56E1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6E30B6" w:rsidRPr="00B56E18">
              <w:rPr>
                <w:rFonts w:ascii="Arial" w:hAnsi="Arial" w:cs="Arial"/>
                <w:b/>
                <w:sz w:val="20"/>
                <w:szCs w:val="20"/>
              </w:rPr>
              <w:t>postage</w:t>
            </w:r>
            <w:r w:rsidRPr="00B56E18">
              <w:rPr>
                <w:rFonts w:ascii="Arial" w:hAnsi="Arial" w:cs="Arial"/>
                <w:b/>
                <w:sz w:val="20"/>
                <w:szCs w:val="20"/>
              </w:rPr>
              <w:t>.*</w:t>
            </w:r>
            <w:proofErr w:type="gramEnd"/>
            <w:r w:rsidRPr="00B56E18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</w:tr>
      <w:tr w:rsidR="008F6B97" w:rsidRPr="000F1ACF" w14:paraId="01E72A56" w14:textId="77777777" w:rsidTr="006E30B6">
        <w:trPr>
          <w:trHeight w:val="153"/>
        </w:trPr>
        <w:tc>
          <w:tcPr>
            <w:tcW w:w="165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E96D4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44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BCFA9D" w14:textId="77777777" w:rsidR="00A27CB6" w:rsidRPr="000F1ACF" w:rsidRDefault="00A27CB6" w:rsidP="00CF20E0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3996" w:rsidRPr="000F1ACF" w14:paraId="5EE9BF7A" w14:textId="77777777" w:rsidTr="006E30B6">
        <w:trPr>
          <w:trHeight w:val="360"/>
        </w:trPr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FDBCB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  <w:r w:rsidRPr="000F1ACF">
              <w:rPr>
                <w:rFonts w:ascii="Arial" w:hAnsi="Arial" w:cs="Arial"/>
                <w:b/>
                <w:sz w:val="22"/>
                <w:szCs w:val="20"/>
              </w:rPr>
              <w:t>Signature:</w:t>
            </w:r>
          </w:p>
        </w:tc>
        <w:tc>
          <w:tcPr>
            <w:tcW w:w="227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AFB737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tc>
          <w:tcPr>
            <w:tcW w:w="371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1499DC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  <w:r w:rsidRPr="000F1ACF">
              <w:rPr>
                <w:rFonts w:ascii="Arial" w:hAnsi="Arial" w:cs="Arial"/>
                <w:b/>
                <w:sz w:val="22"/>
                <w:szCs w:val="20"/>
              </w:rPr>
              <w:t>Date:</w:t>
            </w:r>
          </w:p>
        </w:tc>
        <w:tc>
          <w:tcPr>
            <w:tcW w:w="168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5F87CF" w14:textId="77777777" w:rsidR="008F3996" w:rsidRPr="000F1ACF" w:rsidRDefault="008F3996" w:rsidP="008F3996">
            <w:pPr>
              <w:pStyle w:val="NoSpacing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</w:tbl>
    <w:p w14:paraId="48639CC3" w14:textId="77777777" w:rsidR="000172E5" w:rsidRDefault="000172E5" w:rsidP="002A1244">
      <w:pPr>
        <w:pStyle w:val="NoSpacing"/>
      </w:pPr>
    </w:p>
    <w:p w14:paraId="3081BED4" w14:textId="77777777" w:rsidR="004646B9" w:rsidRDefault="004646B9" w:rsidP="002A1244">
      <w:pPr>
        <w:pStyle w:val="NoSpacing"/>
        <w:rPr>
          <w:b/>
          <w:sz w:val="22"/>
          <w:szCs w:val="22"/>
        </w:rPr>
      </w:pPr>
    </w:p>
    <w:p w14:paraId="7C82AA9F" w14:textId="77777777" w:rsidR="00BE2C46" w:rsidRPr="00BE2C46" w:rsidRDefault="00BE2C46" w:rsidP="002A1244">
      <w:pPr>
        <w:pStyle w:val="NoSpacing"/>
        <w:rPr>
          <w:b/>
          <w:sz w:val="22"/>
          <w:szCs w:val="22"/>
        </w:rPr>
      </w:pPr>
      <w:r w:rsidRPr="00BE2C46">
        <w:rPr>
          <w:b/>
          <w:sz w:val="22"/>
          <w:szCs w:val="22"/>
        </w:rPr>
        <w:t>PAYMENT INFORMATION:</w:t>
      </w:r>
    </w:p>
    <w:p w14:paraId="3BD88D46" w14:textId="77777777" w:rsidR="00BE2C46" w:rsidRDefault="00BE2C46" w:rsidP="002A1244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1800"/>
        <w:gridCol w:w="2160"/>
      </w:tblGrid>
      <w:tr w:rsidR="00F81C07" w:rsidRPr="00BE2C46" w14:paraId="0CBC688D" w14:textId="77777777" w:rsidTr="00B4014B">
        <w:trPr>
          <w:trHeight w:val="368"/>
        </w:trPr>
        <w:tc>
          <w:tcPr>
            <w:tcW w:w="3780" w:type="dxa"/>
            <w:vAlign w:val="center"/>
          </w:tcPr>
          <w:p w14:paraId="7DB0857A" w14:textId="77777777" w:rsidR="00F81C07" w:rsidRPr="00BE2C46" w:rsidRDefault="00F81C07" w:rsidP="006E30B6">
            <w:pPr>
              <w:pStyle w:val="NoSpacing"/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How are you paying</w:t>
            </w:r>
            <w:r>
              <w:rPr>
                <w:sz w:val="22"/>
                <w:szCs w:val="22"/>
              </w:rPr>
              <w:t xml:space="preserve"> your deposit fee</w:t>
            </w:r>
            <w:r w:rsidRPr="00BE2C46">
              <w:rPr>
                <w:sz w:val="22"/>
                <w:szCs w:val="22"/>
              </w:rPr>
              <w:t>?</w:t>
            </w:r>
          </w:p>
        </w:tc>
        <w:tc>
          <w:tcPr>
            <w:tcW w:w="1800" w:type="dxa"/>
            <w:vAlign w:val="center"/>
          </w:tcPr>
          <w:p w14:paraId="77FD8B5C" w14:textId="77777777" w:rsidR="00F81C07" w:rsidRPr="00BE2C46" w:rsidRDefault="00F81C07" w:rsidP="00BE2C46">
            <w:pPr>
              <w:pStyle w:val="NoSpacing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Check</w:t>
            </w:r>
          </w:p>
        </w:tc>
        <w:tc>
          <w:tcPr>
            <w:tcW w:w="2160" w:type="dxa"/>
            <w:vAlign w:val="center"/>
          </w:tcPr>
          <w:p w14:paraId="54D833F1" w14:textId="77777777" w:rsidR="00F81C07" w:rsidRPr="00BE2C46" w:rsidRDefault="00F81C07" w:rsidP="00BE2C46">
            <w:pPr>
              <w:pStyle w:val="NoSpacing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Credit Card</w:t>
            </w:r>
          </w:p>
        </w:tc>
      </w:tr>
    </w:tbl>
    <w:p w14:paraId="330398A7" w14:textId="77777777" w:rsidR="00BE2C46" w:rsidRDefault="00BE2C46" w:rsidP="002A1244">
      <w:pPr>
        <w:pStyle w:val="NoSpacing"/>
      </w:pPr>
    </w:p>
    <w:p w14:paraId="2C0417AF" w14:textId="716527F1" w:rsidR="00BE2C46" w:rsidRDefault="00BE2C46" w:rsidP="00756A08">
      <w:pPr>
        <w:pStyle w:val="NoSpacing"/>
        <w:numPr>
          <w:ilvl w:val="0"/>
          <w:numId w:val="25"/>
        </w:numPr>
        <w:rPr>
          <w:sz w:val="22"/>
          <w:szCs w:val="22"/>
        </w:rPr>
      </w:pPr>
      <w:r w:rsidRPr="00BE2C46">
        <w:rPr>
          <w:sz w:val="22"/>
          <w:szCs w:val="22"/>
        </w:rPr>
        <w:t xml:space="preserve">If you are paying by check, </w:t>
      </w:r>
      <w:r>
        <w:rPr>
          <w:sz w:val="22"/>
          <w:szCs w:val="22"/>
        </w:rPr>
        <w:t xml:space="preserve">please </w:t>
      </w:r>
      <w:r w:rsidRPr="00BE2C46">
        <w:rPr>
          <w:sz w:val="22"/>
          <w:szCs w:val="22"/>
        </w:rPr>
        <w:t xml:space="preserve">include it </w:t>
      </w:r>
      <w:r>
        <w:rPr>
          <w:sz w:val="22"/>
          <w:szCs w:val="22"/>
        </w:rPr>
        <w:t xml:space="preserve">with the research request form being sent by mail. </w:t>
      </w:r>
      <w:bookmarkStart w:id="0" w:name="_Hlk89934509"/>
      <w:r>
        <w:rPr>
          <w:sz w:val="22"/>
          <w:szCs w:val="22"/>
        </w:rPr>
        <w:t>If you are submitting the form by email, you can send the check on its own through the postal service</w:t>
      </w:r>
      <w:r w:rsidR="00756A08">
        <w:rPr>
          <w:sz w:val="22"/>
          <w:szCs w:val="22"/>
        </w:rPr>
        <w:t xml:space="preserve">, but </w:t>
      </w:r>
      <w:r w:rsidR="00756A08" w:rsidRPr="00756A08">
        <w:rPr>
          <w:b/>
          <w:bCs/>
          <w:sz w:val="22"/>
          <w:szCs w:val="22"/>
        </w:rPr>
        <w:t>please make note of this on the research form</w:t>
      </w:r>
      <w:r>
        <w:rPr>
          <w:sz w:val="22"/>
          <w:szCs w:val="22"/>
        </w:rPr>
        <w:t xml:space="preserve">. Research can begin upon its receipt. </w:t>
      </w:r>
      <w:bookmarkEnd w:id="0"/>
    </w:p>
    <w:p w14:paraId="340D6652" w14:textId="77777777" w:rsidR="00BE2C46" w:rsidRDefault="00BE2C46" w:rsidP="002A1244">
      <w:pPr>
        <w:pStyle w:val="NoSpacing"/>
        <w:rPr>
          <w:sz w:val="22"/>
          <w:szCs w:val="22"/>
        </w:rPr>
      </w:pPr>
    </w:p>
    <w:p w14:paraId="011B3827" w14:textId="2A1D6BBB" w:rsidR="00BE2C46" w:rsidRDefault="00BE2C46" w:rsidP="00756A08">
      <w:pPr>
        <w:pStyle w:val="NoSpacing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If you are paying by credit card, please fill</w:t>
      </w:r>
      <w:r w:rsidR="004646B9">
        <w:rPr>
          <w:sz w:val="22"/>
          <w:szCs w:val="22"/>
        </w:rPr>
        <w:t xml:space="preserve"> out the following information and submit with the request form.</w:t>
      </w:r>
      <w:r w:rsidR="00756A08">
        <w:rPr>
          <w:sz w:val="22"/>
          <w:szCs w:val="22"/>
        </w:rPr>
        <w:t xml:space="preserve"> </w:t>
      </w:r>
      <w:r w:rsidR="00756A08" w:rsidRPr="00756A08">
        <w:rPr>
          <w:sz w:val="22"/>
          <w:szCs w:val="22"/>
        </w:rPr>
        <w:t xml:space="preserve">If you are submitting the </w:t>
      </w:r>
      <w:r w:rsidR="00756A08">
        <w:rPr>
          <w:sz w:val="22"/>
          <w:szCs w:val="22"/>
        </w:rPr>
        <w:t xml:space="preserve">request </w:t>
      </w:r>
      <w:r w:rsidR="00756A08" w:rsidRPr="00756A08">
        <w:rPr>
          <w:sz w:val="22"/>
          <w:szCs w:val="22"/>
        </w:rPr>
        <w:t>form by email, you can send th</w:t>
      </w:r>
      <w:r w:rsidR="00756A08">
        <w:rPr>
          <w:sz w:val="22"/>
          <w:szCs w:val="22"/>
        </w:rPr>
        <w:t xml:space="preserve">is payment form </w:t>
      </w:r>
      <w:r w:rsidR="00756A08" w:rsidRPr="00756A08">
        <w:rPr>
          <w:sz w:val="22"/>
          <w:szCs w:val="22"/>
        </w:rPr>
        <w:t xml:space="preserve">on its own through the postal service, but </w:t>
      </w:r>
      <w:r w:rsidR="00756A08" w:rsidRPr="00756A08">
        <w:rPr>
          <w:b/>
          <w:bCs/>
          <w:sz w:val="22"/>
          <w:szCs w:val="22"/>
        </w:rPr>
        <w:t>please make note of this on the research form</w:t>
      </w:r>
      <w:r w:rsidR="00756A08" w:rsidRPr="00756A08">
        <w:rPr>
          <w:sz w:val="22"/>
          <w:szCs w:val="22"/>
        </w:rPr>
        <w:t>. Research can begin upon its receipt.</w:t>
      </w:r>
    </w:p>
    <w:p w14:paraId="0C45D3EA" w14:textId="77777777" w:rsidR="00BE2C46" w:rsidRDefault="00BE2C46" w:rsidP="002A1244">
      <w:pPr>
        <w:pStyle w:val="NoSpacing"/>
        <w:rPr>
          <w:sz w:val="22"/>
          <w:szCs w:val="22"/>
        </w:rPr>
      </w:pPr>
    </w:p>
    <w:p w14:paraId="6DDF5DC5" w14:textId="77777777" w:rsidR="0069128B" w:rsidRDefault="0069128B" w:rsidP="0069128B">
      <w:pPr>
        <w:pStyle w:val="NoSpacing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12" w:space="0" w:color="666666" w:themeColor="accent6"/>
          <w:left w:val="single" w:sz="12" w:space="0" w:color="666666" w:themeColor="accent6"/>
          <w:bottom w:val="single" w:sz="12" w:space="0" w:color="666666" w:themeColor="accent6"/>
          <w:right w:val="single" w:sz="12" w:space="0" w:color="666666" w:themeColor="accent6"/>
        </w:tblBorders>
        <w:tblLayout w:type="fixed"/>
        <w:tblCellMar>
          <w:left w:w="0" w:type="dxa"/>
          <w:bottom w:w="216" w:type="dxa"/>
          <w:right w:w="0" w:type="dxa"/>
        </w:tblCellMar>
        <w:tblLook w:val="04A0" w:firstRow="1" w:lastRow="0" w:firstColumn="1" w:lastColumn="0" w:noHBand="0" w:noVBand="1"/>
        <w:tblDescription w:val="Layout table for title, date, number and amount"/>
      </w:tblPr>
      <w:tblGrid>
        <w:gridCol w:w="6215"/>
        <w:gridCol w:w="3115"/>
      </w:tblGrid>
      <w:tr w:rsidR="0069128B" w:rsidRPr="0069128B" w14:paraId="120F14E5" w14:textId="77777777" w:rsidTr="0069128B">
        <w:trPr>
          <w:trHeight w:val="1152"/>
        </w:trPr>
        <w:tc>
          <w:tcPr>
            <w:tcW w:w="6195" w:type="dxa"/>
            <w:vAlign w:val="bottom"/>
          </w:tcPr>
          <w:p w14:paraId="2D1D48E3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outlineLvl w:val="0"/>
              <w:rPr>
                <w:rFonts w:eastAsia="Times New Roman" w:cstheme="minorHAnsi"/>
                <w:b/>
                <w:bCs/>
                <w:smallCaps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69128B">
              <w:rPr>
                <w:rFonts w:eastAsia="Times New Roman" w:cstheme="minorHAnsi"/>
                <w:b/>
                <w:bCs/>
                <w:smallCaps/>
                <w:color w:val="C00000"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  <w:t>Credit Card Payment</w:t>
            </w:r>
          </w:p>
        </w:tc>
        <w:tc>
          <w:tcPr>
            <w:tcW w:w="3105" w:type="dxa"/>
            <w:tcMar>
              <w:bottom w:w="0" w:type="dxa"/>
            </w:tcMar>
          </w:tcPr>
          <w:tbl>
            <w:tblPr>
              <w:tblStyle w:val="TableGrid2"/>
              <w:tblW w:w="30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, number and amount information table"/>
            </w:tblPr>
            <w:tblGrid>
              <w:gridCol w:w="1350"/>
              <w:gridCol w:w="1710"/>
            </w:tblGrid>
            <w:tr w:rsidR="0069128B" w:rsidRPr="0069128B" w14:paraId="282BB45E" w14:textId="77777777" w:rsidTr="00781FDA">
              <w:tc>
                <w:tcPr>
                  <w:tcW w:w="1350" w:type="dxa"/>
                </w:tcPr>
                <w:p w14:paraId="57820780" w14:textId="77777777" w:rsidR="0069128B" w:rsidRPr="0069128B" w:rsidRDefault="00EA6EC8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sdt>
                    <w:sdtPr>
                      <w:rPr>
                        <w:rFonts w:cstheme="minorHAnsi"/>
                        <w:szCs w:val="16"/>
                      </w:rPr>
                      <w:alias w:val="Date:"/>
                      <w:tag w:val="Date:"/>
                      <w:id w:val="-2074188844"/>
                      <w:placeholder>
                        <w:docPart w:val="98CBD614374F4198B4404BB566F9BC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  <w:szCs w:val="16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3266ADF1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7AC541B7" w14:textId="77777777" w:rsidTr="00781FDA">
              <w:tc>
                <w:tcPr>
                  <w:tcW w:w="1350" w:type="dxa"/>
                </w:tcPr>
                <w:p w14:paraId="2FB34E5F" w14:textId="77777777" w:rsidR="0069128B" w:rsidRPr="0069128B" w:rsidRDefault="0069128B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Staff Initials</w:t>
                  </w:r>
                </w:p>
              </w:tc>
              <w:tc>
                <w:tcPr>
                  <w:tcW w:w="1710" w:type="dxa"/>
                </w:tcPr>
                <w:p w14:paraId="0CD24C49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5511C830" w14:textId="77777777" w:rsidTr="00781FDA">
              <w:tc>
                <w:tcPr>
                  <w:tcW w:w="1350" w:type="dxa"/>
                </w:tcPr>
                <w:p w14:paraId="7C770855" w14:textId="77777777" w:rsidR="0069128B" w:rsidRPr="0069128B" w:rsidRDefault="00EA6EC8" w:rsidP="0069128B">
                  <w:pPr>
                    <w:spacing w:before="120"/>
                    <w:ind w:right="72"/>
                    <w:jc w:val="right"/>
                    <w:outlineLvl w:val="1"/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</w:rPr>
                      <w:alias w:val="Amount:"/>
                      <w:tag w:val="Amount:"/>
                      <w:id w:val="1389691139"/>
                      <w:placeholder>
                        <w:docPart w:val="0F722E05BED042CB83FDED85F740B3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</w:rPr>
                        <w:t>Amount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7D8792A5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</w:rPr>
                  </w:pPr>
                  <w:r w:rsidRPr="0069128B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2639CA35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</w:tbl>
    <w:p w14:paraId="67A14D29" w14:textId="77777777" w:rsidR="0069128B" w:rsidRPr="0069128B" w:rsidRDefault="0069128B" w:rsidP="0069128B">
      <w:pPr>
        <w:spacing w:before="120" w:after="0" w:line="240" w:lineRule="auto"/>
        <w:ind w:left="72" w:right="72"/>
        <w:contextualSpacing/>
        <w:outlineLvl w:val="1"/>
        <w:rPr>
          <w:rFonts w:eastAsia="Times New Roman" w:cstheme="minorHAnsi"/>
          <w:sz w:val="22"/>
          <w:szCs w:val="22"/>
          <w:lang w:eastAsia="ja-JP"/>
        </w:rPr>
      </w:pPr>
    </w:p>
    <w:tbl>
      <w:tblPr>
        <w:tblW w:w="498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description, charged to, received by, and approved by"/>
      </w:tblPr>
      <w:tblGrid>
        <w:gridCol w:w="1606"/>
        <w:gridCol w:w="3051"/>
        <w:gridCol w:w="1746"/>
        <w:gridCol w:w="177"/>
        <w:gridCol w:w="1363"/>
        <w:gridCol w:w="1375"/>
      </w:tblGrid>
      <w:tr w:rsidR="0069128B" w:rsidRPr="0069128B" w14:paraId="063B7DB4" w14:textId="77777777" w:rsidTr="0069128B">
        <w:trPr>
          <w:trHeight w:val="629"/>
        </w:trPr>
        <w:tc>
          <w:tcPr>
            <w:tcW w:w="1596" w:type="dxa"/>
            <w:vAlign w:val="center"/>
          </w:tcPr>
          <w:p w14:paraId="321A1209" w14:textId="7397BD90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Service </w:t>
            </w:r>
            <w:r w:rsidR="00756A08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to be </w:t>
            </w: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Provided</w:t>
            </w:r>
          </w:p>
        </w:tc>
        <w:tc>
          <w:tcPr>
            <w:tcW w:w="4943" w:type="dxa"/>
            <w:gridSpan w:val="3"/>
            <w:vAlign w:val="center"/>
          </w:tcPr>
          <w:p w14:paraId="2D32AB94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0BED0B1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Number of Hours</w:t>
            </w:r>
          </w:p>
        </w:tc>
        <w:tc>
          <w:tcPr>
            <w:tcW w:w="1366" w:type="dxa"/>
            <w:vAlign w:val="center"/>
          </w:tcPr>
          <w:p w14:paraId="1FCFE972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08582637" w14:textId="77777777" w:rsidTr="0069128B">
        <w:trPr>
          <w:trHeight w:val="576"/>
        </w:trPr>
        <w:sdt>
          <w:sdtPr>
            <w:rPr>
              <w:rFonts w:eastAsia="Times New Roman" w:cstheme="minorHAnsi"/>
              <w:b/>
              <w:bCs/>
              <w:sz w:val="22"/>
              <w:szCs w:val="22"/>
              <w:lang w:eastAsia="ja-JP"/>
            </w:rPr>
            <w:alias w:val="Charged to:"/>
            <w:tag w:val="Charged to:"/>
            <w:id w:val="2011480653"/>
            <w:placeholder>
              <w:docPart w:val="0B83EEA1DAD54DEFAEC0C3CA2FE0A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6" w:type="dxa"/>
                <w:vAlign w:val="center"/>
              </w:tcPr>
              <w:p w14:paraId="33521A37" w14:textId="77777777" w:rsidR="0069128B" w:rsidRPr="0069128B" w:rsidRDefault="0069128B" w:rsidP="0069128B">
                <w:pPr>
                  <w:spacing w:before="120" w:after="0" w:line="240" w:lineRule="auto"/>
                  <w:ind w:left="72" w:right="72"/>
                  <w:contextualSpacing/>
                  <w:jc w:val="right"/>
                  <w:outlineLvl w:val="1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</w:pPr>
                <w:r w:rsidRPr="0069128B"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  <w:t>Charged to</w:t>
                </w:r>
              </w:p>
            </w:tc>
          </w:sdtContent>
        </w:sdt>
        <w:tc>
          <w:tcPr>
            <w:tcW w:w="4943" w:type="dxa"/>
            <w:gridSpan w:val="3"/>
            <w:vAlign w:val="center"/>
          </w:tcPr>
          <w:p w14:paraId="6FC46FD1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5E029BD6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Type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</w:t>
            </w:r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 xml:space="preserve">(Visa, MC, </w:t>
            </w:r>
            <w:proofErr w:type="spellStart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etc</w:t>
            </w:r>
            <w:proofErr w:type="spellEnd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366" w:type="dxa"/>
            <w:vAlign w:val="center"/>
          </w:tcPr>
          <w:p w14:paraId="252144C6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69997F86" w14:textId="77777777" w:rsidTr="0069128B">
        <w:trPr>
          <w:trHeight w:val="719"/>
        </w:trPr>
        <w:tc>
          <w:tcPr>
            <w:tcW w:w="1596" w:type="dxa"/>
            <w:vAlign w:val="center"/>
          </w:tcPr>
          <w:p w14:paraId="38BECDFE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Address</w:t>
            </w:r>
          </w:p>
        </w:tc>
        <w:tc>
          <w:tcPr>
            <w:tcW w:w="7662" w:type="dxa"/>
            <w:gridSpan w:val="5"/>
            <w:vAlign w:val="center"/>
          </w:tcPr>
          <w:p w14:paraId="0AF16417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380C0816" w14:textId="77777777" w:rsidTr="0069128B">
        <w:trPr>
          <w:trHeight w:val="576"/>
        </w:trPr>
        <w:tc>
          <w:tcPr>
            <w:tcW w:w="1596" w:type="dxa"/>
            <w:vAlign w:val="center"/>
          </w:tcPr>
          <w:p w14:paraId="40BE2839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Number</w:t>
            </w:r>
          </w:p>
        </w:tc>
        <w:tc>
          <w:tcPr>
            <w:tcW w:w="4766" w:type="dxa"/>
            <w:gridSpan w:val="2"/>
            <w:vAlign w:val="center"/>
          </w:tcPr>
          <w:p w14:paraId="5A19E5CD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E91D42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3-Digit 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Security </w:t>
            </w: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Code</w:t>
            </w:r>
          </w:p>
        </w:tc>
        <w:tc>
          <w:tcPr>
            <w:tcW w:w="1366" w:type="dxa"/>
            <w:vAlign w:val="center"/>
          </w:tcPr>
          <w:p w14:paraId="2B8568A3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17F1DEAB" w14:textId="77777777" w:rsidTr="0069128B">
        <w:trPr>
          <w:trHeight w:val="576"/>
        </w:trPr>
        <w:tc>
          <w:tcPr>
            <w:tcW w:w="1595" w:type="dxa"/>
            <w:vAlign w:val="center"/>
          </w:tcPr>
          <w:p w14:paraId="409F09C9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Expiration </w:t>
            </w:r>
          </w:p>
        </w:tc>
        <w:tc>
          <w:tcPr>
            <w:tcW w:w="3032" w:type="dxa"/>
            <w:vAlign w:val="center"/>
          </w:tcPr>
          <w:p w14:paraId="30473D09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  <w:tc>
          <w:tcPr>
            <w:tcW w:w="1735" w:type="dxa"/>
            <w:vAlign w:val="center"/>
          </w:tcPr>
          <w:p w14:paraId="37FD5404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Phone Number</w:t>
            </w:r>
          </w:p>
        </w:tc>
        <w:tc>
          <w:tcPr>
            <w:tcW w:w="2896" w:type="dxa"/>
            <w:gridSpan w:val="3"/>
            <w:vAlign w:val="center"/>
          </w:tcPr>
          <w:p w14:paraId="0C8CFDD0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  <w:tr w:rsidR="0069128B" w:rsidRPr="0069128B" w14:paraId="6E729107" w14:textId="77777777" w:rsidTr="0069128B">
        <w:trPr>
          <w:trHeight w:val="764"/>
        </w:trPr>
        <w:tc>
          <w:tcPr>
            <w:tcW w:w="1595" w:type="dxa"/>
            <w:vAlign w:val="center"/>
          </w:tcPr>
          <w:p w14:paraId="34F81240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Notes</w:t>
            </w:r>
          </w:p>
        </w:tc>
        <w:tc>
          <w:tcPr>
            <w:tcW w:w="7663" w:type="dxa"/>
            <w:gridSpan w:val="5"/>
            <w:vAlign w:val="center"/>
          </w:tcPr>
          <w:p w14:paraId="2BE0E9B5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</w:tbl>
    <w:p w14:paraId="3C32B64D" w14:textId="08DF81BC" w:rsidR="0069128B" w:rsidRDefault="0069128B" w:rsidP="0069128B">
      <w:pPr>
        <w:pStyle w:val="NoSpacing"/>
        <w:jc w:val="center"/>
        <w:rPr>
          <w:sz w:val="22"/>
          <w:szCs w:val="22"/>
        </w:rPr>
      </w:pPr>
    </w:p>
    <w:p w14:paraId="04565D3A" w14:textId="2455B69B" w:rsidR="00EA6EC8" w:rsidRPr="00EA6EC8" w:rsidRDefault="00EA6EC8" w:rsidP="00EA6EC8">
      <w:pPr>
        <w:pStyle w:val="NoSpacing"/>
        <w:rPr>
          <w:b/>
          <w:bCs/>
          <w:sz w:val="22"/>
          <w:szCs w:val="22"/>
        </w:rPr>
      </w:pPr>
      <w:r w:rsidRPr="00EA6EC8">
        <w:rPr>
          <w:b/>
          <w:bCs/>
          <w:sz w:val="22"/>
          <w:szCs w:val="22"/>
        </w:rPr>
        <w:t>Return</w:t>
      </w:r>
      <w:r w:rsidRPr="00EA6EC8">
        <w:rPr>
          <w:b/>
          <w:bCs/>
          <w:sz w:val="22"/>
          <w:szCs w:val="22"/>
        </w:rPr>
        <w:t xml:space="preserve"> by E-Mail:</w:t>
      </w:r>
    </w:p>
    <w:p w14:paraId="2330A4D5" w14:textId="77777777" w:rsidR="00EA6EC8" w:rsidRPr="00EA6EC8" w:rsidRDefault="00EA6EC8" w:rsidP="00EA6EC8">
      <w:pPr>
        <w:pStyle w:val="NoSpacing"/>
        <w:rPr>
          <w:sz w:val="22"/>
          <w:szCs w:val="22"/>
        </w:rPr>
      </w:pPr>
      <w:r w:rsidRPr="00EA6EC8">
        <w:rPr>
          <w:sz w:val="22"/>
          <w:szCs w:val="22"/>
        </w:rPr>
        <w:t>genealogy@danishmuseum.org</w:t>
      </w:r>
    </w:p>
    <w:p w14:paraId="1C30340E" w14:textId="77777777" w:rsidR="00EA6EC8" w:rsidRPr="00EA6EC8" w:rsidRDefault="00EA6EC8" w:rsidP="00EA6EC8">
      <w:pPr>
        <w:pStyle w:val="NoSpacing"/>
        <w:rPr>
          <w:sz w:val="22"/>
          <w:szCs w:val="22"/>
        </w:rPr>
      </w:pPr>
      <w:r w:rsidRPr="00EA6EC8">
        <w:rPr>
          <w:sz w:val="22"/>
          <w:szCs w:val="22"/>
        </w:rPr>
        <w:t xml:space="preserve">Subject: Research/Translation Request </w:t>
      </w:r>
    </w:p>
    <w:p w14:paraId="0822BC0C" w14:textId="77777777" w:rsidR="00EA6EC8" w:rsidRDefault="00EA6EC8" w:rsidP="00EA6EC8">
      <w:pPr>
        <w:pStyle w:val="NoSpacing"/>
        <w:rPr>
          <w:sz w:val="22"/>
          <w:szCs w:val="22"/>
        </w:rPr>
      </w:pPr>
    </w:p>
    <w:p w14:paraId="0049CB2A" w14:textId="6E0A821C" w:rsidR="00EA6EC8" w:rsidRPr="00EA6EC8" w:rsidRDefault="00EA6EC8" w:rsidP="00EA6EC8">
      <w:pPr>
        <w:pStyle w:val="NoSpacing"/>
        <w:rPr>
          <w:b/>
          <w:bCs/>
          <w:sz w:val="22"/>
          <w:szCs w:val="22"/>
        </w:rPr>
      </w:pPr>
      <w:r w:rsidRPr="00EA6EC8">
        <w:rPr>
          <w:b/>
          <w:bCs/>
          <w:sz w:val="22"/>
          <w:szCs w:val="22"/>
        </w:rPr>
        <w:t>Return</w:t>
      </w:r>
      <w:r w:rsidRPr="00EA6EC8">
        <w:rPr>
          <w:b/>
          <w:bCs/>
          <w:sz w:val="22"/>
          <w:szCs w:val="22"/>
        </w:rPr>
        <w:t xml:space="preserve"> by Mail:</w:t>
      </w:r>
    </w:p>
    <w:p w14:paraId="6E1F551F" w14:textId="77777777" w:rsidR="00EA6EC8" w:rsidRPr="00EA6EC8" w:rsidRDefault="00EA6EC8" w:rsidP="00EA6EC8">
      <w:pPr>
        <w:pStyle w:val="NoSpacing"/>
        <w:rPr>
          <w:sz w:val="22"/>
          <w:szCs w:val="22"/>
        </w:rPr>
      </w:pPr>
      <w:r w:rsidRPr="00EA6EC8">
        <w:rPr>
          <w:sz w:val="22"/>
          <w:szCs w:val="22"/>
        </w:rPr>
        <w:t>Research/Translation Requests</w:t>
      </w:r>
    </w:p>
    <w:p w14:paraId="431174C8" w14:textId="77777777" w:rsidR="00EA6EC8" w:rsidRPr="00EA6EC8" w:rsidRDefault="00EA6EC8" w:rsidP="00EA6EC8">
      <w:pPr>
        <w:pStyle w:val="NoSpacing"/>
        <w:rPr>
          <w:sz w:val="22"/>
          <w:szCs w:val="22"/>
        </w:rPr>
      </w:pPr>
      <w:r w:rsidRPr="00EA6EC8">
        <w:rPr>
          <w:sz w:val="22"/>
          <w:szCs w:val="22"/>
        </w:rPr>
        <w:t>Museum of Danish America Genealogy Center</w:t>
      </w:r>
    </w:p>
    <w:p w14:paraId="0FB9F380" w14:textId="77777777" w:rsidR="00EA6EC8" w:rsidRPr="00EA6EC8" w:rsidRDefault="00EA6EC8" w:rsidP="00EA6EC8">
      <w:pPr>
        <w:pStyle w:val="NoSpacing"/>
        <w:rPr>
          <w:sz w:val="22"/>
          <w:szCs w:val="22"/>
        </w:rPr>
      </w:pPr>
      <w:r w:rsidRPr="00EA6EC8">
        <w:rPr>
          <w:sz w:val="22"/>
          <w:szCs w:val="22"/>
        </w:rPr>
        <w:t>PO Box 249</w:t>
      </w:r>
    </w:p>
    <w:p w14:paraId="0180CC10" w14:textId="6BBF3CFB" w:rsidR="00EA6EC8" w:rsidRPr="00BE2C46" w:rsidRDefault="00EA6EC8" w:rsidP="00EA6EC8">
      <w:pPr>
        <w:pStyle w:val="NoSpacing"/>
        <w:rPr>
          <w:sz w:val="22"/>
          <w:szCs w:val="22"/>
        </w:rPr>
      </w:pPr>
      <w:r w:rsidRPr="00EA6EC8">
        <w:rPr>
          <w:sz w:val="22"/>
          <w:szCs w:val="22"/>
        </w:rPr>
        <w:t>Elk Horn IA 51531-0249</w:t>
      </w:r>
    </w:p>
    <w:sectPr w:rsidR="00EA6EC8" w:rsidRPr="00BE2C46" w:rsidSect="00CF20E0">
      <w:headerReference w:type="default" r:id="rId11"/>
      <w:footerReference w:type="default" r:id="rId12"/>
      <w:pgSz w:w="12240" w:h="15840"/>
      <w:pgMar w:top="360" w:right="1440" w:bottom="630" w:left="1440" w:header="270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63CA7" w14:textId="77777777" w:rsidR="00DE6D8D" w:rsidRDefault="00DE6D8D" w:rsidP="000172E5">
      <w:pPr>
        <w:spacing w:after="0" w:line="240" w:lineRule="auto"/>
      </w:pPr>
      <w:r>
        <w:separator/>
      </w:r>
    </w:p>
  </w:endnote>
  <w:endnote w:type="continuationSeparator" w:id="0">
    <w:p w14:paraId="20712E47" w14:textId="77777777" w:rsidR="00DE6D8D" w:rsidRDefault="00DE6D8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091465-E317-4FDC-89C1-21CD0914576C}"/>
    <w:embedBold r:id="rId2" w:fontKey="{ABB50349-A8A0-406D-B865-80C1EBEB58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C59EBAA-A990-46D4-98B1-5B42DE022C49}"/>
    <w:embedBold r:id="rId4" w:fontKey="{4A59D5E0-9B8F-4796-AFA8-526D3125BAFF}"/>
    <w:embedItalic r:id="rId5" w:fontKey="{96D36B5C-A39D-4AA4-B9DB-F6E1074A200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5000A6B-B60D-4875-9F96-15F0399B21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C20E082F-4582-493F-BB61-1ABE0E98B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CC19" w14:textId="77777777" w:rsidR="008F3996" w:rsidRDefault="00EE4746" w:rsidP="008F3996">
    <w:pPr>
      <w:pStyle w:val="Footer"/>
      <w:jc w:val="right"/>
    </w:pPr>
    <w:r>
      <w:t>010</w:t>
    </w:r>
    <w:r w:rsidR="008F3996">
      <w:t>/202</w:t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86C16" w14:textId="77777777" w:rsidR="00DE6D8D" w:rsidRDefault="00DE6D8D" w:rsidP="000172E5">
      <w:pPr>
        <w:spacing w:after="0" w:line="240" w:lineRule="auto"/>
      </w:pPr>
      <w:r>
        <w:separator/>
      </w:r>
    </w:p>
  </w:footnote>
  <w:footnote w:type="continuationSeparator" w:id="0">
    <w:p w14:paraId="074514E6" w14:textId="77777777" w:rsidR="00DE6D8D" w:rsidRDefault="00DE6D8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8FF3" w14:textId="77777777" w:rsidR="00DE6D8D" w:rsidRPr="00260D4C" w:rsidRDefault="00260D4C" w:rsidP="00260D4C">
    <w:pPr>
      <w:pStyle w:val="NoSpacing"/>
      <w:tabs>
        <w:tab w:val="left" w:pos="6078"/>
      </w:tabs>
      <w:spacing w:after="60"/>
      <w:ind w:left="-907"/>
      <w:rPr>
        <w:sz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D99E76" wp14:editId="24B3B6E0">
              <wp:simplePos x="0" y="0"/>
              <wp:positionH relativeFrom="column">
                <wp:posOffset>3857625</wp:posOffset>
              </wp:positionH>
              <wp:positionV relativeFrom="paragraph">
                <wp:posOffset>0</wp:posOffset>
              </wp:positionV>
              <wp:extent cx="2390775" cy="1404620"/>
              <wp:effectExtent l="0" t="0" r="952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0775" cy="1404620"/>
                      </a:xfrm>
                      <a:prstGeom prst="rect">
                        <a:avLst/>
                      </a:prstGeom>
                      <a:solidFill>
                        <a:srgbClr val="FFFFB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EA9FA" w14:textId="30616D88" w:rsidR="00551176" w:rsidRPr="00551176" w:rsidRDefault="003A079F" w:rsidP="00551176">
                          <w:pPr>
                            <w:spacing w:before="120" w:after="0"/>
                            <w:jc w:val="right"/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</w:pPr>
                          <w:r w:rsidRPr="003A079F">
                            <w:rPr>
                              <w:rFonts w:ascii="Arial Black" w:hAnsi="Arial Black" w:cs="Times New Roman"/>
                              <w:b/>
                              <w:sz w:val="32"/>
                            </w:rPr>
                            <w:t xml:space="preserve">STANDARD FAMILY </w:t>
                          </w:r>
                          <w:r w:rsidR="00551176"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$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6</w:t>
                          </w:r>
                          <w:r w:rsidR="00551176"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00/$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75</w:t>
                          </w:r>
                          <w:r w:rsidR="00551176" w:rsidRPr="00551176">
                            <w:rPr>
                              <w:rFonts w:ascii="Arial" w:hAnsi="Arial" w:cs="Arial"/>
                              <w:sz w:val="22"/>
                              <w:szCs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D99E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3.75pt;margin-top:0;width:18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" fillcolor="#ffffb7" stroked="f">
              <v:textbox style="mso-fit-shape-to-text:t">
                <w:txbxContent>
                  <w:p w14:paraId="676EA9FA" w14:textId="30616D88" w:rsidR="00551176" w:rsidRPr="00551176" w:rsidRDefault="003A079F" w:rsidP="00551176">
                    <w:pPr>
                      <w:spacing w:before="120" w:after="0"/>
                      <w:jc w:val="right"/>
                      <w:rPr>
                        <w:rFonts w:ascii="Arial" w:hAnsi="Arial" w:cs="Arial"/>
                        <w:sz w:val="22"/>
                        <w:szCs w:val="20"/>
                      </w:rPr>
                    </w:pPr>
                    <w:r w:rsidRPr="003A079F">
                      <w:rPr>
                        <w:rFonts w:ascii="Arial Black" w:hAnsi="Arial Black" w:cs="Times New Roman"/>
                        <w:b/>
                        <w:sz w:val="32"/>
                      </w:rPr>
                      <w:t xml:space="preserve">STANDARD FAMILY </w:t>
                    </w:r>
                    <w:r w:rsidR="00551176">
                      <w:rPr>
                        <w:rFonts w:ascii="Arial" w:hAnsi="Arial" w:cs="Arial"/>
                        <w:sz w:val="22"/>
                        <w:szCs w:val="20"/>
                      </w:rPr>
                      <w:t>$</w:t>
                    </w:r>
                    <w:r>
                      <w:rPr>
                        <w:rFonts w:ascii="Arial" w:hAnsi="Arial" w:cs="Arial"/>
                        <w:sz w:val="22"/>
                        <w:szCs w:val="20"/>
                      </w:rPr>
                      <w:t>6</w:t>
                    </w:r>
                    <w:r w:rsidR="00551176">
                      <w:rPr>
                        <w:rFonts w:ascii="Arial" w:hAnsi="Arial" w:cs="Arial"/>
                        <w:sz w:val="22"/>
                        <w:szCs w:val="20"/>
                      </w:rPr>
                      <w:t>00/$</w:t>
                    </w:r>
                    <w:r>
                      <w:rPr>
                        <w:rFonts w:ascii="Arial" w:hAnsi="Arial" w:cs="Arial"/>
                        <w:sz w:val="22"/>
                        <w:szCs w:val="20"/>
                      </w:rPr>
                      <w:t>75</w:t>
                    </w:r>
                    <w:r w:rsidR="00551176" w:rsidRPr="00551176">
                      <w:rPr>
                        <w:rFonts w:ascii="Arial" w:hAnsi="Arial" w:cs="Arial"/>
                        <w:sz w:val="22"/>
                        <w:szCs w:val="20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6D8D" w:rsidRPr="00DE6D8D">
      <w:rPr>
        <w:noProof/>
      </w:rPr>
      <w:drawing>
        <wp:inline distT="0" distB="0" distL="0" distR="0" wp14:anchorId="4FB04A66" wp14:editId="39231681">
          <wp:extent cx="2524125" cy="828675"/>
          <wp:effectExtent l="0" t="0" r="9525" b="952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C28F5" w14:textId="77777777" w:rsidR="000172E5" w:rsidRPr="000F1ACF" w:rsidRDefault="000F1ACF" w:rsidP="00260D4C">
    <w:pPr>
      <w:pStyle w:val="NoSpacing"/>
      <w:spacing w:after="60"/>
      <w:rPr>
        <w:rFonts w:ascii="Arial" w:hAnsi="Arial" w:cs="Arial"/>
        <w:sz w:val="8"/>
      </w:rPr>
    </w:pPr>
    <w:r>
      <w:rPr>
        <w:rFonts w:ascii="Arial" w:hAnsi="Arial" w:cs="Arial"/>
        <w:b/>
        <w:color w:val="C7BCB1"/>
      </w:rPr>
      <w:t xml:space="preserve">      </w:t>
    </w:r>
    <w:r w:rsidR="00DE6D8D" w:rsidRPr="000F1ACF">
      <w:rPr>
        <w:rFonts w:ascii="Arial" w:hAnsi="Arial" w:cs="Arial"/>
        <w:color w:val="C7BCB1"/>
      </w:rPr>
      <w:t>4210 MAIN STREET, PO BOX 249, ELK HORN, IA 51531 | 712.764.7008 | DANISHMUSEUM.ORG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5BA1A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F10CAB"/>
    <w:multiLevelType w:val="hybridMultilevel"/>
    <w:tmpl w:val="A8F2C4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79E44B8"/>
    <w:multiLevelType w:val="hybridMultilevel"/>
    <w:tmpl w:val="F222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5"/>
  </w:num>
  <w:num w:numId="23">
    <w:abstractNumId w:val="7"/>
  </w:num>
  <w:num w:numId="24">
    <w:abstractNumId w:val="0"/>
  </w:num>
  <w:num w:numId="2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D8D"/>
    <w:rsid w:val="000172E5"/>
    <w:rsid w:val="00052382"/>
    <w:rsid w:val="0005595D"/>
    <w:rsid w:val="0006568A"/>
    <w:rsid w:val="00076F0F"/>
    <w:rsid w:val="00084253"/>
    <w:rsid w:val="000A5939"/>
    <w:rsid w:val="000D1F49"/>
    <w:rsid w:val="000F1ACF"/>
    <w:rsid w:val="001727CA"/>
    <w:rsid w:val="001B266E"/>
    <w:rsid w:val="00260D4C"/>
    <w:rsid w:val="002A1244"/>
    <w:rsid w:val="002C56E6"/>
    <w:rsid w:val="002C6071"/>
    <w:rsid w:val="002E14F2"/>
    <w:rsid w:val="00311D4F"/>
    <w:rsid w:val="00344849"/>
    <w:rsid w:val="00361E11"/>
    <w:rsid w:val="003A079F"/>
    <w:rsid w:val="003A6D94"/>
    <w:rsid w:val="003F0847"/>
    <w:rsid w:val="0040090B"/>
    <w:rsid w:val="0046302A"/>
    <w:rsid w:val="004646B9"/>
    <w:rsid w:val="00487D2D"/>
    <w:rsid w:val="004D5D62"/>
    <w:rsid w:val="005112D0"/>
    <w:rsid w:val="00551176"/>
    <w:rsid w:val="00577E06"/>
    <w:rsid w:val="00583334"/>
    <w:rsid w:val="005A3BF7"/>
    <w:rsid w:val="005F2035"/>
    <w:rsid w:val="005F7990"/>
    <w:rsid w:val="006145D8"/>
    <w:rsid w:val="0063739C"/>
    <w:rsid w:val="0069128B"/>
    <w:rsid w:val="006E30B6"/>
    <w:rsid w:val="00711DFF"/>
    <w:rsid w:val="007147D7"/>
    <w:rsid w:val="00715C65"/>
    <w:rsid w:val="00756A08"/>
    <w:rsid w:val="00770F25"/>
    <w:rsid w:val="007A35A8"/>
    <w:rsid w:val="007B0A85"/>
    <w:rsid w:val="007C6A52"/>
    <w:rsid w:val="0082043E"/>
    <w:rsid w:val="00846B76"/>
    <w:rsid w:val="008E203A"/>
    <w:rsid w:val="008F3996"/>
    <w:rsid w:val="008F6B97"/>
    <w:rsid w:val="0091229C"/>
    <w:rsid w:val="00940E73"/>
    <w:rsid w:val="0098597D"/>
    <w:rsid w:val="009F619A"/>
    <w:rsid w:val="009F6DDE"/>
    <w:rsid w:val="00A27CB6"/>
    <w:rsid w:val="00A370A8"/>
    <w:rsid w:val="00B337A2"/>
    <w:rsid w:val="00B4014B"/>
    <w:rsid w:val="00B56E18"/>
    <w:rsid w:val="00BD0879"/>
    <w:rsid w:val="00BD4753"/>
    <w:rsid w:val="00BD5CB1"/>
    <w:rsid w:val="00BE2C46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20E0"/>
    <w:rsid w:val="00D16163"/>
    <w:rsid w:val="00D30533"/>
    <w:rsid w:val="00D77CB4"/>
    <w:rsid w:val="00DB3FAD"/>
    <w:rsid w:val="00DE6D8D"/>
    <w:rsid w:val="00E61C09"/>
    <w:rsid w:val="00EA6EC8"/>
    <w:rsid w:val="00EB3B58"/>
    <w:rsid w:val="00EC7359"/>
    <w:rsid w:val="00EE3054"/>
    <w:rsid w:val="00EE4746"/>
    <w:rsid w:val="00F00606"/>
    <w:rsid w:val="00F01256"/>
    <w:rsid w:val="00F62B3D"/>
    <w:rsid w:val="00F769E6"/>
    <w:rsid w:val="00F81C07"/>
    <w:rsid w:val="00FC7475"/>
    <w:rsid w:val="00FE78A0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73DF6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andnumber">
    <w:name w:val="Date and number"/>
    <w:basedOn w:val="Normal"/>
    <w:qFormat/>
    <w:rsid w:val="00BE2C46"/>
    <w:pPr>
      <w:spacing w:before="120" w:after="0" w:line="240" w:lineRule="auto"/>
      <w:ind w:left="72" w:right="72"/>
      <w:outlineLvl w:val="1"/>
    </w:pPr>
    <w:rPr>
      <w:rFonts w:eastAsia="Times New Roman" w:cs="Times New Roman"/>
      <w:color w:val="595959" w:themeColor="text1" w:themeTint="A6"/>
      <w:sz w:val="22"/>
      <w:szCs w:val="16"/>
      <w:lang w:eastAsia="ja-JP"/>
    </w:rPr>
  </w:style>
  <w:style w:type="paragraph" w:customStyle="1" w:styleId="Amount">
    <w:name w:val="Amount"/>
    <w:basedOn w:val="Normal"/>
    <w:qFormat/>
    <w:rsid w:val="00BE2C46"/>
    <w:pPr>
      <w:spacing w:before="240" w:after="0" w:line="240" w:lineRule="auto"/>
      <w:ind w:left="72" w:right="72"/>
      <w:contextualSpacing/>
      <w:outlineLvl w:val="1"/>
    </w:pPr>
    <w:rPr>
      <w:rFonts w:eastAsia="Times New Roman" w:cs="Times New Roman"/>
      <w:b/>
      <w:bCs/>
      <w:color w:val="595959" w:themeColor="text1" w:themeTint="A6"/>
      <w:sz w:val="22"/>
      <w:szCs w:val="22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BE2C46"/>
    <w:pPr>
      <w:numPr>
        <w:numId w:val="24"/>
      </w:numPr>
      <w:spacing w:before="240" w:after="0" w:line="240" w:lineRule="auto"/>
      <w:ind w:right="72"/>
      <w:contextualSpacing/>
      <w:outlineLvl w:val="1"/>
    </w:pPr>
    <w:rPr>
      <w:rFonts w:eastAsia="Times New Roman" w:cs="Times New Roman"/>
      <w:color w:val="595959" w:themeColor="text1" w:themeTint="A6"/>
      <w:sz w:val="22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39"/>
    <w:rsid w:val="0069128B"/>
    <w:pPr>
      <w:spacing w:after="0" w:line="240" w:lineRule="auto"/>
    </w:pPr>
    <w:rPr>
      <w:rFonts w:eastAsia="Times New Roman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kellenger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5C62D58BD742E896E18DCA0A2EC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F8AC2-217A-499C-B3DA-E6450A74023B}"/>
      </w:docPartPr>
      <w:docPartBody>
        <w:p w:rsidR="002D1C8C" w:rsidRDefault="004E6244" w:rsidP="004E6244">
          <w:pPr>
            <w:pStyle w:val="DE5C62D58BD742E896E18DCA0A2EC5F0"/>
          </w:pPr>
          <w:r w:rsidRPr="002A1244">
            <w:t>Name</w:t>
          </w:r>
        </w:p>
      </w:docPartBody>
    </w:docPart>
    <w:docPart>
      <w:docPartPr>
        <w:name w:val="E913612B1D9F43CABE835B383E744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E4309-D907-488E-9DB3-68F36F33A5BB}"/>
      </w:docPartPr>
      <w:docPartBody>
        <w:p w:rsidR="002D1C8C" w:rsidRDefault="004E6244" w:rsidP="004E6244">
          <w:pPr>
            <w:pStyle w:val="E913612B1D9F43CABE835B383E7447D4"/>
          </w:pPr>
          <w:r w:rsidRPr="002A1244">
            <w:t>Name</w:t>
          </w:r>
        </w:p>
      </w:docPartBody>
    </w:docPart>
    <w:docPart>
      <w:docPartPr>
        <w:name w:val="12F425104D73468CAD903C5E3187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2B51E-6781-4743-9C3D-6B688E3F9C86}"/>
      </w:docPartPr>
      <w:docPartBody>
        <w:p w:rsidR="002D1C8C" w:rsidRDefault="004E6244" w:rsidP="004E6244">
          <w:pPr>
            <w:pStyle w:val="12F425104D73468CAD903C5E31875096"/>
          </w:pPr>
          <w:r w:rsidRPr="002A1244">
            <w:t>Name</w:t>
          </w:r>
        </w:p>
      </w:docPartBody>
    </w:docPart>
    <w:docPart>
      <w:docPartPr>
        <w:name w:val="1A267499FC7F4778BB3E7EC1757D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11463-6BE7-4C36-A792-236BFE3961A4}"/>
      </w:docPartPr>
      <w:docPartBody>
        <w:p w:rsidR="002D1C8C" w:rsidRDefault="004E6244" w:rsidP="004E6244">
          <w:pPr>
            <w:pStyle w:val="1A267499FC7F4778BB3E7EC1757DD9FA"/>
          </w:pPr>
          <w:r w:rsidRPr="002A1244">
            <w:t>Name</w:t>
          </w:r>
        </w:p>
      </w:docPartBody>
    </w:docPart>
    <w:docPart>
      <w:docPartPr>
        <w:name w:val="10493081C4B041C1BF71A599588D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DC233-405B-4707-9930-4E98A66F5E21}"/>
      </w:docPartPr>
      <w:docPartBody>
        <w:p w:rsidR="002D1C8C" w:rsidRDefault="004E6244" w:rsidP="004E6244">
          <w:pPr>
            <w:pStyle w:val="10493081C4B041C1BF71A599588D826F"/>
          </w:pPr>
          <w:r w:rsidRPr="002A1244">
            <w:t>Name</w:t>
          </w:r>
        </w:p>
      </w:docPartBody>
    </w:docPart>
    <w:docPart>
      <w:docPartPr>
        <w:name w:val="98CBD614374F4198B4404BB566F9B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D7B00-85E6-4F03-8F7F-810A303BE585}"/>
      </w:docPartPr>
      <w:docPartBody>
        <w:p w:rsidR="00B54BAE" w:rsidRDefault="00AF1A1F" w:rsidP="00AF1A1F">
          <w:pPr>
            <w:pStyle w:val="98CBD614374F4198B4404BB566F9BC32"/>
          </w:pPr>
          <w:r w:rsidRPr="00526C7F">
            <w:t>Date</w:t>
          </w:r>
        </w:p>
      </w:docPartBody>
    </w:docPart>
    <w:docPart>
      <w:docPartPr>
        <w:name w:val="0F722E05BED042CB83FDED85F740B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517C-5FC9-4870-80DE-D446C60C7455}"/>
      </w:docPartPr>
      <w:docPartBody>
        <w:p w:rsidR="00B54BAE" w:rsidRDefault="00AF1A1F" w:rsidP="00AF1A1F">
          <w:pPr>
            <w:pStyle w:val="0F722E05BED042CB83FDED85F740B3FC"/>
          </w:pPr>
          <w:r w:rsidRPr="00526C7F">
            <w:t>Amount</w:t>
          </w:r>
        </w:p>
      </w:docPartBody>
    </w:docPart>
    <w:docPart>
      <w:docPartPr>
        <w:name w:val="0B83EEA1DAD54DEFAEC0C3CA2FE0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56C58-48B5-4746-86CE-2EDB903DDE83}"/>
      </w:docPartPr>
      <w:docPartBody>
        <w:p w:rsidR="00B54BAE" w:rsidRDefault="00AF1A1F" w:rsidP="00AF1A1F">
          <w:pPr>
            <w:pStyle w:val="0B83EEA1DAD54DEFAEC0C3CA2FE0A5E3"/>
          </w:pPr>
          <w:r>
            <w:t>Charged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244"/>
    <w:rsid w:val="002D1C8C"/>
    <w:rsid w:val="004E6244"/>
    <w:rsid w:val="00AF1A1F"/>
    <w:rsid w:val="00B5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E62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E6244"/>
    <w:rPr>
      <w:rFonts w:asciiTheme="majorHAnsi" w:eastAsiaTheme="minorHAnsi" w:hAnsiTheme="majorHAnsi"/>
      <w:b/>
      <w:sz w:val="28"/>
      <w:szCs w:val="28"/>
    </w:rPr>
  </w:style>
  <w:style w:type="paragraph" w:customStyle="1" w:styleId="DE5C62D58BD742E896E18DCA0A2EC5F0">
    <w:name w:val="DE5C62D58BD742E896E18DCA0A2EC5F0"/>
    <w:rsid w:val="004E6244"/>
  </w:style>
  <w:style w:type="paragraph" w:customStyle="1" w:styleId="E913612B1D9F43CABE835B383E7447D4">
    <w:name w:val="E913612B1D9F43CABE835B383E7447D4"/>
    <w:rsid w:val="004E6244"/>
  </w:style>
  <w:style w:type="paragraph" w:customStyle="1" w:styleId="12F425104D73468CAD903C5E31875096">
    <w:name w:val="12F425104D73468CAD903C5E31875096"/>
    <w:rsid w:val="004E6244"/>
  </w:style>
  <w:style w:type="paragraph" w:customStyle="1" w:styleId="1A267499FC7F4778BB3E7EC1757DD9FA">
    <w:name w:val="1A267499FC7F4778BB3E7EC1757DD9FA"/>
    <w:rsid w:val="004E6244"/>
  </w:style>
  <w:style w:type="paragraph" w:customStyle="1" w:styleId="10493081C4B041C1BF71A599588D826F">
    <w:name w:val="10493081C4B041C1BF71A599588D826F"/>
    <w:rsid w:val="004E6244"/>
  </w:style>
  <w:style w:type="paragraph" w:customStyle="1" w:styleId="98CBD614374F4198B4404BB566F9BC32">
    <w:name w:val="98CBD614374F4198B4404BB566F9BC32"/>
    <w:rsid w:val="00AF1A1F"/>
  </w:style>
  <w:style w:type="paragraph" w:customStyle="1" w:styleId="0F722E05BED042CB83FDED85F740B3FC">
    <w:name w:val="0F722E05BED042CB83FDED85F740B3FC"/>
    <w:rsid w:val="00AF1A1F"/>
  </w:style>
  <w:style w:type="paragraph" w:customStyle="1" w:styleId="0B83EEA1DAD54DEFAEC0C3CA2FE0A5E3">
    <w:name w:val="0B83EEA1DAD54DEFAEC0C3CA2FE0A5E3"/>
    <w:rsid w:val="00AF1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8C99C-8428-4D30-8CF7-6533AF03103D}">
  <ds:schemaRefs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559A53-C8CA-4AE8-8803-0DB0A3399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2021-12-09T15:36:00Z</dcterms:created>
  <dcterms:modified xsi:type="dcterms:W3CDTF">2022-01-03T18:36:00Z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